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8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07F0C" w:rsidTr="00F07F0C">
        <w:trPr>
          <w:trHeight w:val="4313"/>
        </w:trPr>
        <w:tc>
          <w:tcPr>
            <w:tcW w:w="10065" w:type="dxa"/>
          </w:tcPr>
          <w:p w:rsidR="00F07F0C" w:rsidRDefault="00F07F0C" w:rsidP="008A7FFC">
            <w:bookmarkStart w:id="0" w:name="_Ref462218296"/>
            <w:r>
              <w:rPr>
                <w:noProof/>
              </w:rPr>
              <mc:AlternateContent>
                <mc:Choice Requires="wpg">
                  <w:drawing>
                    <wp:anchor distT="0" distB="3937" distL="114300" distR="115189" simplePos="0" relativeHeight="251663360" behindDoc="1" locked="0" layoutInCell="1" allowOverlap="1" wp14:anchorId="1AECBEB3" wp14:editId="075C92BA">
                      <wp:simplePos x="0" y="0"/>
                      <wp:positionH relativeFrom="column">
                        <wp:posOffset>-795020</wp:posOffset>
                      </wp:positionH>
                      <wp:positionV relativeFrom="paragraph">
                        <wp:posOffset>1115695</wp:posOffset>
                      </wp:positionV>
                      <wp:extent cx="10400665" cy="4072255"/>
                      <wp:effectExtent l="0" t="0" r="635" b="4445"/>
                      <wp:wrapNone/>
                      <wp:docPr id="271" name="组合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00665" cy="4072255"/>
                                <a:chOff x="357158" y="928670"/>
                                <a:chExt cx="10400535" cy="4071966"/>
                              </a:xfrm>
                            </wpg:grpSpPr>
                            <wps:wsp>
                              <wps:cNvPr id="272" name="TextBox 5"/>
                              <wps:cNvSpPr txBox="1"/>
                              <wps:spPr>
                                <a:xfrm>
                                  <a:off x="1142975" y="2643182"/>
                                  <a:ext cx="18288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07F0C" w:rsidRDefault="00F07F0C" w:rsidP="00F07F0C"/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273" name="矩形 47"/>
                              <wps:cNvSpPr/>
                              <wps:spPr>
                                <a:xfrm flipH="1">
                                  <a:off x="2500297" y="928670"/>
                                  <a:ext cx="8257396" cy="40719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07F0C" w:rsidRDefault="00F07F0C" w:rsidP="00F07F0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74" name="梯形 48"/>
                              <wps:cNvSpPr/>
                              <wps:spPr>
                                <a:xfrm>
                                  <a:off x="357158" y="928670"/>
                                  <a:ext cx="1000131" cy="4071966"/>
                                </a:xfrm>
                                <a:prstGeom prst="trapezoid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17375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07F0C" w:rsidRDefault="00F07F0C" w:rsidP="00F07F0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9" name="梯形 49"/>
                              <wps:cNvSpPr/>
                              <wps:spPr>
                                <a:xfrm>
                                  <a:off x="714347" y="928670"/>
                                  <a:ext cx="1500198" cy="4071966"/>
                                </a:xfrm>
                                <a:prstGeom prst="trapezoid">
                                  <a:avLst>
                                    <a:gd name="adj" fmla="val 40239"/>
                                  </a:avLst>
                                </a:prstGeom>
                                <a:solidFill>
                                  <a:srgbClr val="17375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07F0C" w:rsidRDefault="00F07F0C" w:rsidP="00F07F0C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0" name="梯形 50"/>
                              <wps:cNvSpPr/>
                              <wps:spPr>
                                <a:xfrm flipV="1">
                                  <a:off x="1714479" y="928670"/>
                                  <a:ext cx="1500198" cy="4071966"/>
                                </a:xfrm>
                                <a:prstGeom prst="trapezoid">
                                  <a:avLst>
                                    <a:gd name="adj" fmla="val 40239"/>
                                  </a:avLst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07F0C" w:rsidRDefault="00F07F0C" w:rsidP="00F07F0C"/>
                                </w:txbxContent>
                              </wps:txbx>
                              <wps:bodyPr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CBEB3" id="组合 18" o:spid="_x0000_s1026" style="position:absolute;left:0;text-align:left;margin-left:-62.6pt;margin-top:87.85pt;width:818.95pt;height:320.65pt;z-index:-251653120;mso-wrap-distance-right:9.07pt;mso-wrap-distance-bottom:.31pt" coordorigin="3571,9286" coordsize="104005,4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" o:spid="_x0000_s1027" type="#_x0000_t202" style="position:absolute;left:11429;top:26431;width:182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      <v:textbox style="mso-fit-shape-to-text:t">
                          <w:txbxContent>
                            <w:p w:rsidR="00F07F0C" w:rsidRDefault="00F07F0C" w:rsidP="00F07F0C"/>
                          </w:txbxContent>
                        </v:textbox>
                      </v:shape>
                      <v:rect id="矩形 47" o:spid="_x0000_s1028" style="position:absolute;left:25002;top:9286;width:82574;height:4072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" fillcolor="#a5a5a5 [2092]" stroked="f" strokeweight="2pt">
                        <v:textbox>
                          <w:txbxContent>
                            <w:p w:rsidR="00F07F0C" w:rsidRDefault="00F07F0C" w:rsidP="00F07F0C"/>
                          </w:txbxContent>
                        </v:textbox>
                      </v:rect>
                      <v:shape id="梯形 48" o:spid="_x0000_s1029" style="position:absolute;left:3571;top:9286;width:10001;height:40720;visibility:visible;mso-wrap-style:square;v-text-anchor:middle" coordsize="1000131,40719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" adj="-11796480,,5400" path="m,4071966l,,1000131,r,4071966l,4071966xe" fillcolor="#17375e" stroked="f" strokeweight="2pt">
                        <v:stroke joinstyle="miter"/>
                        <v:formulas/>
                        <v:path arrowok="t" o:connecttype="custom" o:connectlocs="0,4071966;0,0;1000131,0;1000131,4071966;0,4071966" o:connectangles="0,0,0,0,0" textboxrect="0,0,1000131,4071966"/>
                        <v:textbox>
                          <w:txbxContent>
                            <w:p w:rsidR="00F07F0C" w:rsidRDefault="00F07F0C" w:rsidP="00F07F0C"/>
                          </w:txbxContent>
                        </v:textbox>
                      </v:shape>
                      <v:shape id="梯形 49" o:spid="_x0000_s1030" style="position:absolute;left:7143;top:9286;width:15002;height:40720;visibility:visible;mso-wrap-style:square;v-text-anchor:middle" coordsize="1500198,40719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" adj="-11796480,,5400" path="m,4071966l603665,,896533,r603665,4071966l,4071966xe" fillcolor="#17375e" stroked="f" strokeweight="2pt">
                        <v:stroke joinstyle="miter"/>
                        <v:formulas/>
                        <v:path arrowok="t" o:connecttype="custom" o:connectlocs="0,4071966;603665,0;896533,0;1500198,4071966;0,4071966" o:connectangles="0,0,0,0,0" textboxrect="0,0,1500198,4071966"/>
                        <v:textbox>
                          <w:txbxContent>
                            <w:p w:rsidR="00F07F0C" w:rsidRDefault="00F07F0C" w:rsidP="00F07F0C"/>
                          </w:txbxContent>
                        </v:textbox>
                      </v:shape>
                      <v:shape id="梯形 50" o:spid="_x0000_s1031" style="position:absolute;left:17144;top:9286;width:15002;height:40720;flip:y;visibility:visible;mso-wrap-style:square;v-text-anchor:middle" coordsize="1500198,40719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" adj="-11796480,,5400" path="m,4071966l603665,,896533,r603665,4071966l,4071966xe" fillcolor="#a5a5a5 [2092]" stroked="f" strokeweight="2pt">
                        <v:stroke joinstyle="miter"/>
                        <v:formulas/>
                        <v:path arrowok="t" o:connecttype="custom" o:connectlocs="0,4071966;603665,0;896533,0;1500198,4071966;0,4071966" o:connectangles="0,0,0,0,0" textboxrect="0,0,1500198,4071966"/>
                        <v:textbox>
                          <w:txbxContent>
                            <w:p w:rsidR="00F07F0C" w:rsidRDefault="00F07F0C" w:rsidP="00F07F0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07F0C" w:rsidRPr="000234E6" w:rsidTr="00F07F0C">
        <w:trPr>
          <w:trHeight w:val="1330"/>
        </w:trPr>
        <w:tc>
          <w:tcPr>
            <w:tcW w:w="10065" w:type="dxa"/>
          </w:tcPr>
          <w:p w:rsidR="00F07F0C" w:rsidRPr="00FB3713" w:rsidRDefault="00BA1D18" w:rsidP="006235B1">
            <w:pPr>
              <w:jc w:val="center"/>
              <w:rPr>
                <w:rFonts w:eastAsia="黑体" w:cs="Times New Roman"/>
                <w:sz w:val="52"/>
                <w:szCs w:val="52"/>
              </w:rPr>
            </w:pPr>
            <w:r>
              <w:rPr>
                <w:rFonts w:eastAsia="黑体" w:hint="eastAsia"/>
                <w:sz w:val="52"/>
                <w:szCs w:val="52"/>
              </w:rPr>
              <w:t>网络键盘</w:t>
            </w:r>
          </w:p>
        </w:tc>
      </w:tr>
      <w:tr w:rsidR="00F07F0C" w:rsidRPr="009116D1" w:rsidTr="00F07F0C">
        <w:trPr>
          <w:trHeight w:val="2534"/>
        </w:trPr>
        <w:tc>
          <w:tcPr>
            <w:tcW w:w="10065" w:type="dxa"/>
          </w:tcPr>
          <w:p w:rsidR="00F07F0C" w:rsidRPr="009116D1" w:rsidRDefault="00E969CA" w:rsidP="008A7FFC">
            <w:pPr>
              <w:jc w:val="center"/>
              <w:rPr>
                <w:rFonts w:ascii="黑体" w:eastAsia="黑体" w:hAnsi="微软雅黑"/>
                <w:color w:val="FFFFFF" w:themeColor="background1"/>
                <w:sz w:val="44"/>
                <w:szCs w:val="44"/>
              </w:rPr>
            </w:pPr>
            <w:r w:rsidRPr="00BA03FA">
              <w:rPr>
                <w:rFonts w:ascii="黑体" w:eastAsia="黑体" w:hAnsi="微软雅黑" w:hint="eastAsia"/>
                <w:color w:val="FFFFFF"/>
                <w:sz w:val="44"/>
                <w:szCs w:val="44"/>
              </w:rPr>
              <w:t>版本说明书</w:t>
            </w:r>
          </w:p>
        </w:tc>
      </w:tr>
    </w:tbl>
    <w:p w:rsidR="00E969CA" w:rsidRDefault="00E969CA"/>
    <w:p w:rsidR="00F07F0C" w:rsidRDefault="00F07F0C" w:rsidP="00F07F0C">
      <w:pPr>
        <w:pStyle w:val="af"/>
        <w:ind w:leftChars="0" w:left="0"/>
        <w:sectPr w:rsidR="00F07F0C" w:rsidSect="00F07F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851" w:right="1134" w:bottom="1134" w:left="1134" w:header="851" w:footer="992" w:gutter="0"/>
          <w:pgNumType w:fmt="upperRoman" w:start="1"/>
          <w:cols w:space="425"/>
          <w:titlePg/>
          <w:docGrid w:type="lines" w:linePitch="312"/>
        </w:sectPr>
      </w:pPr>
    </w:p>
    <w:p w:rsidR="00EF07A9" w:rsidRPr="0026180C" w:rsidRDefault="00EF07A9" w:rsidP="00EF07A9">
      <w:pPr>
        <w:pStyle w:val="affb"/>
        <w:jc w:val="right"/>
        <w:rPr>
          <w:rFonts w:ascii="黑体" w:eastAsia="黑体" w:hAnsi="黑体"/>
          <w:sz w:val="48"/>
          <w:szCs w:val="48"/>
        </w:rPr>
      </w:pPr>
      <w:bookmarkStart w:id="1" w:name="_Toc469674847"/>
      <w:bookmarkStart w:id="2" w:name="_Toc16769263"/>
      <w:r>
        <w:rPr>
          <w:rFonts w:ascii="黑体" w:eastAsia="黑体" w:cs="黑体" w:hint="eastAsia"/>
          <w:noProof/>
          <w:kern w:val="0"/>
          <w:sz w:val="28"/>
          <w:szCs w:val="28"/>
        </w:rPr>
        <w:lastRenderedPageBreak/>
        <mc:AlternateContent>
          <mc:Choice Requires="wpg">
            <w:drawing>
              <wp:anchor distT="0" distB="2286" distL="114300" distR="115824" simplePos="0" relativeHeight="251669504" behindDoc="1" locked="0" layoutInCell="1" allowOverlap="1" wp14:anchorId="057597CE" wp14:editId="0B4D7016">
                <wp:simplePos x="0" y="0"/>
                <wp:positionH relativeFrom="column">
                  <wp:posOffset>-768917</wp:posOffset>
                </wp:positionH>
                <wp:positionV relativeFrom="paragraph">
                  <wp:posOffset>125444</wp:posOffset>
                </wp:positionV>
                <wp:extent cx="7600950" cy="552450"/>
                <wp:effectExtent l="0" t="0" r="0" b="38100"/>
                <wp:wrapNone/>
                <wp:docPr id="267" name="组合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552450"/>
                          <a:chOff x="-428660" y="4643446"/>
                          <a:chExt cx="10072758" cy="785793"/>
                        </a:xfrm>
                      </wpg:grpSpPr>
                      <wpg:grpSp>
                        <wpg:cNvPr id="268" name="组合 685"/>
                        <wpg:cNvGrpSpPr>
                          <a:grpSpLocks/>
                        </wpg:cNvGrpSpPr>
                        <wpg:grpSpPr bwMode="auto">
                          <a:xfrm>
                            <a:off x="-428660" y="4643446"/>
                            <a:ext cx="10072758" cy="671518"/>
                            <a:chOff x="-428660" y="4643446"/>
                            <a:chExt cx="10072758" cy="671518"/>
                          </a:xfrm>
                        </wpg:grpSpPr>
                        <wps:wsp>
                          <wps:cNvPr id="269" name="矩形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-428660" y="4643446"/>
                              <a:ext cx="9271574" cy="67151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F07A9" w:rsidRDefault="00EF07A9" w:rsidP="00EF07A9"/>
                              <w:p w:rsidR="00EF07A9" w:rsidRDefault="00EF07A9" w:rsidP="00EF07A9"/>
                              <w:p w:rsidR="00EF07A9" w:rsidRDefault="00EF07A9" w:rsidP="00EF07A9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0" name="矩形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554" y="4643446"/>
                              <a:ext cx="763544" cy="671518"/>
                            </a:xfrm>
                            <a:prstGeom prst="rect">
                              <a:avLst/>
                            </a:prstGeom>
                            <a:solidFill>
                              <a:srgbClr val="17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F07A9" w:rsidRDefault="00EF07A9" w:rsidP="00EF07A9"/>
                              <w:p w:rsidR="00EF07A9" w:rsidRDefault="00EF07A9" w:rsidP="00EF07A9"/>
                              <w:p w:rsidR="00EF07A9" w:rsidRDefault="00EF07A9" w:rsidP="00EF07A9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75" name="直接连接符 792"/>
                        <wps:cNvCnPr>
                          <a:cxnSpLocks noChangeShapeType="1"/>
                        </wps:cNvCnPr>
                        <wps:spPr bwMode="auto">
                          <a:xfrm>
                            <a:off x="-428660" y="5424316"/>
                            <a:ext cx="10001320" cy="4923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597CE" id="组合 267" o:spid="_x0000_s1032" style="position:absolute;left:0;text-align:left;margin-left:-60.55pt;margin-top:9.9pt;width:598.5pt;height:43.5pt;z-index:-251646976;mso-wrap-distance-right:9.12pt;mso-wrap-distance-bottom:.18pt" coordorigin="-4286,46434" coordsize="100727,7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">
                <v:group id="组合 685" o:spid="_x0000_s1033" style="position:absolute;left:-4286;top:46434;width:100726;height:6715" coordorigin="-4286,46434" coordsize="100727,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rect id="矩形 686" o:spid="_x0000_s1034" style="position:absolute;left:-4286;top:46434;width:92715;height:6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" fillcolor="#7f7f7f" stroked="f" strokeweight="2pt">
                    <v:textbox>
                      <w:txbxContent>
                        <w:p w:rsidR="00EF07A9" w:rsidRDefault="00EF07A9" w:rsidP="00EF07A9"/>
                        <w:p w:rsidR="00EF07A9" w:rsidRDefault="00EF07A9" w:rsidP="00EF07A9"/>
                        <w:p w:rsidR="00EF07A9" w:rsidRDefault="00EF07A9" w:rsidP="00EF07A9"/>
                      </w:txbxContent>
                    </v:textbox>
                  </v:rect>
                  <v:rect id="矩形 787" o:spid="_x0000_s1035" style="position:absolute;left:88805;top:46434;width:7635;height:6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" fillcolor="#17375e" stroked="f" strokeweight="2pt">
                    <v:textbox>
                      <w:txbxContent>
                        <w:p w:rsidR="00EF07A9" w:rsidRDefault="00EF07A9" w:rsidP="00EF07A9"/>
                        <w:p w:rsidR="00EF07A9" w:rsidRDefault="00EF07A9" w:rsidP="00EF07A9"/>
                        <w:p w:rsidR="00EF07A9" w:rsidRDefault="00EF07A9" w:rsidP="00EF07A9"/>
                      </w:txbxContent>
                    </v:textbox>
                  </v:rect>
                </v:group>
                <v:line id="直接连接符 792" o:spid="_x0000_s1036" style="position:absolute;visibility:visible;mso-wrap-style:square" from="-4286,54243" to="95726,5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f+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BzlBf+xQAAANwAAAAP&#10;AAAAAAAAAAAAAAAAAAcCAABkcnMvZG93bnJldi54bWxQSwUGAAAAAAMAAwC3AAAA+QIAAAAA&#10;" strokeweight="1pt"/>
              </v:group>
            </w:pict>
          </mc:Fallback>
        </mc:AlternateContent>
      </w:r>
      <w:r w:rsidRPr="0026180C">
        <w:rPr>
          <w:rFonts w:ascii="黑体" w:eastAsia="黑体" w:hAnsi="黑体" w:hint="eastAsia"/>
          <w:sz w:val="48"/>
          <w:szCs w:val="48"/>
        </w:rPr>
        <w:t>阅读须知</w:t>
      </w:r>
      <w:bookmarkEnd w:id="1"/>
      <w:bookmarkEnd w:id="2"/>
    </w:p>
    <w:p w:rsidR="00EF07A9" w:rsidRDefault="00EF07A9" w:rsidP="000010E1">
      <w:pPr>
        <w:pStyle w:val="af3"/>
        <w:spacing w:before="156" w:after="156"/>
      </w:pPr>
      <w:r>
        <w:rPr>
          <w:rFonts w:hint="eastAsia"/>
        </w:rPr>
        <w:t>特别声明</w:t>
      </w:r>
    </w:p>
    <w:p w:rsidR="00EF07A9" w:rsidRDefault="00EF07A9" w:rsidP="000010E1">
      <w:pPr>
        <w:pStyle w:val="aa"/>
      </w:pPr>
      <w:r>
        <w:rPr>
          <w:rFonts w:hint="eastAsia"/>
        </w:rPr>
        <w:t>产品请以实物为准，版本说明书仅供参考</w:t>
      </w:r>
    </w:p>
    <w:p w:rsidR="00EF07A9" w:rsidRDefault="00EF07A9" w:rsidP="000010E1">
      <w:pPr>
        <w:pStyle w:val="aa"/>
      </w:pPr>
      <w:r>
        <w:rPr>
          <w:rFonts w:hint="eastAsia"/>
        </w:rPr>
        <w:t>版本说明书将根据产品实时更新，如有升级不再另行通知</w:t>
      </w:r>
    </w:p>
    <w:p w:rsidR="00EF07A9" w:rsidRDefault="00EF07A9" w:rsidP="000010E1">
      <w:pPr>
        <w:pStyle w:val="aa"/>
      </w:pPr>
      <w:r>
        <w:rPr>
          <w:rFonts w:hint="eastAsia"/>
        </w:rPr>
        <w:t>版本说明书如有不准确或不详尽的地方，请以公司最终解释为准</w:t>
      </w:r>
    </w:p>
    <w:p w:rsidR="00EF07A9" w:rsidRDefault="00EF07A9" w:rsidP="000010E1">
      <w:pPr>
        <w:pStyle w:val="af3"/>
        <w:spacing w:before="156" w:after="156"/>
      </w:pPr>
      <w:r>
        <w:rPr>
          <w:rFonts w:hint="eastAsia"/>
        </w:rPr>
        <w:t>商标声明</w:t>
      </w:r>
    </w:p>
    <w:p w:rsidR="00EF07A9" w:rsidRDefault="00EF07A9" w:rsidP="000010E1">
      <w:pPr>
        <w:pStyle w:val="af"/>
        <w:ind w:left="840"/>
      </w:pPr>
      <w:r>
        <w:rPr>
          <w:rFonts w:hint="eastAsia"/>
        </w:rPr>
        <w:t>在本文档中出现的商标或公司名称，由其各自商标或公司所有者拥有</w:t>
      </w:r>
    </w:p>
    <w:p w:rsidR="00EF07A9" w:rsidRDefault="00EF07A9" w:rsidP="00984825">
      <w:pPr>
        <w:rPr>
          <w:rFonts w:ascii="宋体" w:cs="宋体"/>
          <w:kern w:val="0"/>
        </w:rPr>
      </w:pPr>
      <w:r>
        <w:rPr>
          <w:rFonts w:ascii="宋体" w:cs="宋体"/>
          <w:kern w:val="0"/>
        </w:rPr>
        <w:br w:type="page"/>
      </w:r>
    </w:p>
    <w:p w:rsidR="00984825" w:rsidRPr="00EF07A9" w:rsidRDefault="00984825" w:rsidP="00984825">
      <w:pPr>
        <w:rPr>
          <w:rFonts w:ascii="宋体" w:cs="宋体"/>
          <w:kern w:val="0"/>
        </w:rPr>
      </w:pPr>
    </w:p>
    <w:p w:rsidR="00984825" w:rsidRPr="00F07F0C" w:rsidRDefault="00984825" w:rsidP="00984825">
      <w:pPr>
        <w:pStyle w:val="Content0"/>
        <w:spacing w:before="312" w:after="312"/>
      </w:pPr>
      <w:r w:rsidRPr="00F07F0C">
        <w:rPr>
          <w:noProof/>
        </w:rPr>
        <mc:AlternateContent>
          <mc:Choice Requires="wpg">
            <w:drawing>
              <wp:anchor distT="0" distB="2286" distL="114300" distR="115824" simplePos="0" relativeHeight="251667456" behindDoc="1" locked="0" layoutInCell="1" allowOverlap="1" wp14:anchorId="34D1C2F3" wp14:editId="6E30BEA3">
                <wp:simplePos x="0" y="0"/>
                <wp:positionH relativeFrom="column">
                  <wp:posOffset>-758825</wp:posOffset>
                </wp:positionH>
                <wp:positionV relativeFrom="paragraph">
                  <wp:posOffset>435417</wp:posOffset>
                </wp:positionV>
                <wp:extent cx="7733665" cy="552450"/>
                <wp:effectExtent l="0" t="0" r="635" b="38100"/>
                <wp:wrapNone/>
                <wp:docPr id="28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665" cy="552450"/>
                          <a:chOff x="-428660" y="4643446"/>
                          <a:chExt cx="10072758" cy="785818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-428660" y="4643446"/>
                            <a:ext cx="10072758" cy="671518"/>
                            <a:chOff x="-428660" y="4643446"/>
                            <a:chExt cx="10072758" cy="671518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428660" y="4643446"/>
                              <a:ext cx="9271574" cy="67151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84825" w:rsidRDefault="00984825" w:rsidP="00984825"/>
                            </w:txbxContent>
                          </wps:txbx>
                          <wps:bodyPr rtlCol="0" anchor="ctr"/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8880554" y="4643446"/>
                              <a:ext cx="763544" cy="67151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84825" w:rsidRDefault="00984825" w:rsidP="00984825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56" name="直接连接符 256"/>
                        <wps:cNvCnPr/>
                        <wps:spPr>
                          <a:xfrm>
                            <a:off x="-428660" y="5424341"/>
                            <a:ext cx="10001320" cy="49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1C2F3" id="组合 19" o:spid="_x0000_s1037" style="position:absolute;left:0;text-align:left;margin-left:-59.75pt;margin-top:34.3pt;width:608.95pt;height:43.5pt;z-index:-251649024;mso-wrap-distance-right:9.12pt;mso-wrap-distance-bottom:.18pt" coordorigin="-4286,46434" coordsize="100727,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">
                <v:group id="组合 29" o:spid="_x0000_s1038" style="position:absolute;left:-4286;top:46434;width:100726;height:6715" coordorigin="-4286,46434" coordsize="100727,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矩形 30" o:spid="_x0000_s1039" style="position:absolute;left:-4286;top:46434;width:92715;height:6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" fillcolor="#7f7f7f [1612]" stroked="f" strokeweight="2pt">
                    <v:textbox>
                      <w:txbxContent>
                        <w:p w:rsidR="00984825" w:rsidRDefault="00984825" w:rsidP="00984825"/>
                      </w:txbxContent>
                    </v:textbox>
                  </v:rect>
                  <v:rect id="矩形 31" o:spid="_x0000_s1040" style="position:absolute;left:88805;top:46434;width:7635;height:6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" fillcolor="#17365d [2415]" stroked="f" strokeweight="2pt">
                    <v:textbox>
                      <w:txbxContent>
                        <w:p w:rsidR="00984825" w:rsidRDefault="00984825" w:rsidP="00984825"/>
                      </w:txbxContent>
                    </v:textbox>
                  </v:rect>
                </v:group>
                <v:line id="直接连接符 256" o:spid="_x0000_s1041" style="position:absolute;visibility:visible;mso-wrap-style:square" from="-4286,54243" to="95726,5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" strokecolor="black [3213]" strokeweight="1pt"/>
              </v:group>
            </w:pict>
          </mc:Fallback>
        </mc:AlternateContent>
      </w:r>
      <w:r w:rsidRPr="00F07F0C">
        <w:rPr>
          <w:rFonts w:hint="eastAsia"/>
        </w:rPr>
        <w:t>目录</w:t>
      </w:r>
    </w:p>
    <w:p w:rsidR="008D6518" w:rsidRDefault="00984825">
      <w:pPr>
        <w:pStyle w:val="11"/>
        <w:tabs>
          <w:tab w:val="right" w:leader="dot" w:pos="9628"/>
        </w:tabs>
        <w:rPr>
          <w:rFonts w:asciiTheme="minorHAnsi" w:hAnsiTheme="minorHAnsi"/>
          <w:b w:val="0"/>
          <w:noProof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16769263" w:history="1">
        <w:r w:rsidR="008D6518" w:rsidRPr="00D5416A">
          <w:rPr>
            <w:rStyle w:val="aff7"/>
            <w:rFonts w:ascii="黑体" w:eastAsia="黑体" w:hAnsi="黑体" w:hint="eastAsia"/>
            <w:noProof/>
          </w:rPr>
          <w:t>阅读须知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_Toc16769263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I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11"/>
        <w:tabs>
          <w:tab w:val="right" w:leader="dot" w:pos="9628"/>
        </w:tabs>
        <w:rPr>
          <w:rFonts w:asciiTheme="minorHAnsi" w:hAnsiTheme="minorHAnsi"/>
          <w:b w:val="0"/>
          <w:noProof/>
          <w:szCs w:val="22"/>
        </w:rPr>
      </w:pPr>
      <w:hyperlink w:anchor="_Toc16769264" w:history="1">
        <w:r w:rsidR="008D6518" w:rsidRPr="00D5416A">
          <w:rPr>
            <w:rStyle w:val="aff7"/>
            <w:rFonts w:hint="eastAsia"/>
            <w:noProof/>
          </w:rPr>
          <w:t>版本说明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_Toc16769264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1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65" w:history="1">
        <w:r w:rsidR="008D6518" w:rsidRPr="00D5416A">
          <w:rPr>
            <w:rStyle w:val="aff7"/>
            <w:b/>
            <w:noProof/>
          </w:rPr>
          <w:t>1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版本基本信息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_Toc16769265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1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66" w:history="1">
        <w:r w:rsidR="008D6518" w:rsidRPr="00D5416A">
          <w:rPr>
            <w:rStyle w:val="aff7"/>
            <w:b/>
            <w:noProof/>
          </w:rPr>
          <w:t>2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产品基本功能和使用场景介绍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_Toc16769266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1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67" w:history="1">
        <w:r w:rsidR="008D6518" w:rsidRPr="00D5416A">
          <w:rPr>
            <w:rStyle w:val="aff7"/>
            <w:b/>
            <w:noProof/>
          </w:rPr>
          <w:t>3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版本新增或改进功能说明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_Toc16769267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2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68" w:history="1">
        <w:r w:rsidR="008D6518" w:rsidRPr="00D5416A">
          <w:rPr>
            <w:rStyle w:val="aff7"/>
            <w:b/>
            <w:noProof/>
          </w:rPr>
          <w:t>4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版本兼容性说明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_Toc16769268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3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69" w:history="1">
        <w:r w:rsidR="008D6518" w:rsidRPr="00D5416A">
          <w:rPr>
            <w:rStyle w:val="aff7"/>
            <w:b/>
            <w:noProof/>
          </w:rPr>
          <w:t>5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版本配套信息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_Toc16769269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3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70" w:history="1">
        <w:r w:rsidR="008D6518" w:rsidRPr="00D5416A">
          <w:rPr>
            <w:rStyle w:val="aff7"/>
            <w:b/>
            <w:noProof/>
          </w:rPr>
          <w:t>6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版本遗留问题说明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_Toc16769270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3</w:t>
        </w:r>
        <w:r w:rsidR="008D6518">
          <w:rPr>
            <w:noProof/>
            <w:webHidden/>
          </w:rPr>
          <w:fldChar w:fldCharType="end"/>
        </w:r>
      </w:hyperlink>
    </w:p>
    <w:p w:rsidR="008D6518" w:rsidRDefault="00A256A9">
      <w:pPr>
        <w:pStyle w:val="22"/>
        <w:tabs>
          <w:tab w:val="left" w:pos="840"/>
          <w:tab w:val="right" w:leader="dot" w:pos="9628"/>
        </w:tabs>
        <w:rPr>
          <w:rFonts w:asciiTheme="minorHAnsi" w:hAnsiTheme="minorHAnsi"/>
          <w:noProof/>
          <w:szCs w:val="22"/>
        </w:rPr>
      </w:pPr>
      <w:hyperlink w:anchor="_Toc16769271" w:history="1">
        <w:r w:rsidR="008D6518" w:rsidRPr="00D5416A">
          <w:rPr>
            <w:rStyle w:val="aff7"/>
            <w:b/>
            <w:noProof/>
          </w:rPr>
          <w:t>7</w:t>
        </w:r>
        <w:r w:rsidR="008D6518">
          <w:rPr>
            <w:rFonts w:asciiTheme="minorHAnsi" w:hAnsiTheme="minorHAnsi"/>
            <w:noProof/>
            <w:szCs w:val="22"/>
          </w:rPr>
          <w:tab/>
        </w:r>
        <w:r w:rsidR="008D6518" w:rsidRPr="00D5416A">
          <w:rPr>
            <w:rStyle w:val="aff7"/>
            <w:rFonts w:hint="eastAsia"/>
            <w:noProof/>
          </w:rPr>
          <w:t>升级指导</w:t>
        </w:r>
        <w:r w:rsidR="008D6518">
          <w:rPr>
            <w:noProof/>
            <w:webHidden/>
          </w:rPr>
          <w:tab/>
        </w:r>
        <w:r w:rsidR="008D6518">
          <w:rPr>
            <w:noProof/>
            <w:webHidden/>
          </w:rPr>
          <w:fldChar w:fldCharType="begin"/>
        </w:r>
        <w:r w:rsidR="008D6518">
          <w:rPr>
            <w:noProof/>
            <w:webHidden/>
          </w:rPr>
          <w:instrText xml:space="preserve"> PAGEREF _Toc16769271 \h </w:instrText>
        </w:r>
        <w:r w:rsidR="008D6518">
          <w:rPr>
            <w:noProof/>
            <w:webHidden/>
          </w:rPr>
        </w:r>
        <w:r w:rsidR="008D6518">
          <w:rPr>
            <w:noProof/>
            <w:webHidden/>
          </w:rPr>
          <w:fldChar w:fldCharType="separate"/>
        </w:r>
        <w:r w:rsidR="008D6518">
          <w:rPr>
            <w:noProof/>
            <w:webHidden/>
          </w:rPr>
          <w:t>3</w:t>
        </w:r>
        <w:r w:rsidR="008D6518">
          <w:rPr>
            <w:noProof/>
            <w:webHidden/>
          </w:rPr>
          <w:fldChar w:fldCharType="end"/>
        </w:r>
      </w:hyperlink>
    </w:p>
    <w:p w:rsidR="00984825" w:rsidRPr="00984825" w:rsidRDefault="00984825" w:rsidP="00984825">
      <w:pPr>
        <w:sectPr w:rsidR="00984825" w:rsidRPr="00984825" w:rsidSect="00F07F0C">
          <w:footerReference w:type="default" r:id="rId14"/>
          <w:pgSz w:w="11906" w:h="16838" w:code="9"/>
          <w:pgMar w:top="851" w:right="1134" w:bottom="1134" w:left="1134" w:header="283" w:footer="283" w:gutter="0"/>
          <w:pgNumType w:fmt="upperRoman" w:start="1"/>
          <w:cols w:space="425"/>
          <w:docGrid w:type="lines" w:linePitch="312"/>
        </w:sectPr>
      </w:pPr>
      <w:r>
        <w:rPr>
          <w:b/>
        </w:rPr>
        <w:fldChar w:fldCharType="end"/>
      </w:r>
    </w:p>
    <w:p w:rsidR="00555407" w:rsidRDefault="00E969CA" w:rsidP="007F4B89">
      <w:pPr>
        <w:pStyle w:val="1"/>
        <w:numPr>
          <w:ilvl w:val="0"/>
          <w:numId w:val="0"/>
        </w:numPr>
      </w:pPr>
      <w:bookmarkStart w:id="3" w:name="_Toc469995923"/>
      <w:bookmarkStart w:id="4" w:name="_Toc16769264"/>
      <w:r w:rsidRPr="00E969CA">
        <w:rPr>
          <w:rFonts w:hint="eastAsia"/>
        </w:rPr>
        <w:lastRenderedPageBreak/>
        <w:t>版本说明</w:t>
      </w:r>
      <w:r w:rsidR="003D24E0">
        <w:rPr>
          <w:noProof/>
        </w:rPr>
        <mc:AlternateContent>
          <mc:Choice Requires="wpg">
            <w:drawing>
              <wp:anchor distT="0" distB="2286" distL="114300" distR="115824" simplePos="0" relativeHeight="251659264" behindDoc="1" locked="0" layoutInCell="1" allowOverlap="1" wp14:anchorId="5F0E75AA" wp14:editId="48C4DDBD">
                <wp:simplePos x="0" y="0"/>
                <wp:positionH relativeFrom="column">
                  <wp:posOffset>-723900</wp:posOffset>
                </wp:positionH>
                <wp:positionV relativeFrom="paragraph">
                  <wp:posOffset>487045</wp:posOffset>
                </wp:positionV>
                <wp:extent cx="7733665" cy="552450"/>
                <wp:effectExtent l="0" t="0" r="635" b="38100"/>
                <wp:wrapNone/>
                <wp:docPr id="262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665" cy="552450"/>
                          <a:chOff x="-428660" y="4643446"/>
                          <a:chExt cx="10072758" cy="785818"/>
                        </a:xfrm>
                      </wpg:grpSpPr>
                      <wpg:grpSp>
                        <wpg:cNvPr id="263" name="组合 8"/>
                        <wpg:cNvGrpSpPr/>
                        <wpg:grpSpPr>
                          <a:xfrm>
                            <a:off x="-428660" y="4643446"/>
                            <a:ext cx="10072758" cy="671518"/>
                            <a:chOff x="-428660" y="4643446"/>
                            <a:chExt cx="10072758" cy="671518"/>
                          </a:xfrm>
                        </wpg:grpSpPr>
                        <wps:wsp>
                          <wps:cNvPr id="264" name="矩形 9"/>
                          <wps:cNvSpPr/>
                          <wps:spPr>
                            <a:xfrm>
                              <a:off x="-428660" y="4643446"/>
                              <a:ext cx="9271574" cy="67151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D24E0" w:rsidRDefault="003D24E0" w:rsidP="003D24E0"/>
                            </w:txbxContent>
                          </wps:txbx>
                          <wps:bodyPr rtlCol="0" anchor="ctr"/>
                        </wps:wsp>
                        <wps:wsp>
                          <wps:cNvPr id="265" name="矩形 13"/>
                          <wps:cNvSpPr/>
                          <wps:spPr>
                            <a:xfrm>
                              <a:off x="8880554" y="4643446"/>
                              <a:ext cx="763544" cy="67151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D24E0" w:rsidRDefault="003D24E0" w:rsidP="003D24E0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66" name="直接连接符 14"/>
                        <wps:cNvCnPr/>
                        <wps:spPr>
                          <a:xfrm>
                            <a:off x="-428660" y="5424341"/>
                            <a:ext cx="10001320" cy="49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E75AA" id="_x0000_s1042" style="position:absolute;left:0;text-align:left;margin-left:-57pt;margin-top:38.35pt;width:608.95pt;height:43.5pt;z-index:-251657216;mso-wrap-distance-right:9.12pt;mso-wrap-distance-bottom:.18pt" coordorigin="-4286,46434" coordsize="100727,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">
                <v:group id="组合 8" o:spid="_x0000_s1043" style="position:absolute;left:-4286;top:46434;width:100726;height:6715" coordorigin="-4286,46434" coordsize="100727,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rect id="矩形 9" o:spid="_x0000_s1044" style="position:absolute;left:-4286;top:46434;width:92715;height:6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" fillcolor="#7f7f7f [1612]" stroked="f" strokeweight="2pt">
                    <v:textbox>
                      <w:txbxContent>
                        <w:p w:rsidR="003D24E0" w:rsidRDefault="003D24E0" w:rsidP="003D24E0"/>
                      </w:txbxContent>
                    </v:textbox>
                  </v:rect>
                  <v:rect id="矩形 13" o:spid="_x0000_s1045" style="position:absolute;left:88805;top:46434;width:7635;height:6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" fillcolor="#17365d [2415]" stroked="f" strokeweight="2pt">
                    <v:textbox>
                      <w:txbxContent>
                        <w:p w:rsidR="003D24E0" w:rsidRDefault="003D24E0" w:rsidP="003D24E0"/>
                      </w:txbxContent>
                    </v:textbox>
                  </v:rect>
                </v:group>
                <v:line id="直接连接符 14" o:spid="_x0000_s1046" style="position:absolute;visibility:visible;mso-wrap-style:square" from="-4286,54243" to="95726,5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" strokecolor="black [3213]" strokeweight="1pt"/>
              </v:group>
            </w:pict>
          </mc:Fallback>
        </mc:AlternateContent>
      </w:r>
      <w:bookmarkEnd w:id="0"/>
      <w:bookmarkEnd w:id="3"/>
      <w:bookmarkEnd w:id="4"/>
    </w:p>
    <w:p w:rsidR="00E969CA" w:rsidRPr="00EC1A88" w:rsidRDefault="00E969CA" w:rsidP="007F4B89">
      <w:pPr>
        <w:pStyle w:val="20"/>
        <w:numPr>
          <w:ilvl w:val="1"/>
          <w:numId w:val="8"/>
        </w:numPr>
        <w:spacing w:before="624" w:after="312"/>
      </w:pPr>
      <w:bookmarkStart w:id="5" w:name="_Toc469992074"/>
      <w:bookmarkStart w:id="6" w:name="_Toc469995924"/>
      <w:bookmarkStart w:id="7" w:name="_Toc16769265"/>
      <w:r>
        <w:rPr>
          <w:rFonts w:hint="eastAsia"/>
        </w:rPr>
        <w:t>版本基本信息</w:t>
      </w:r>
      <w:bookmarkEnd w:id="5"/>
      <w:bookmarkEnd w:id="6"/>
      <w:bookmarkEnd w:id="7"/>
    </w:p>
    <w:tbl>
      <w:tblPr>
        <w:tblW w:w="9356" w:type="dxa"/>
        <w:tblInd w:w="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ED3B03" w:rsidRPr="00481FBF" w:rsidTr="00ED3B03">
        <w:trPr>
          <w:trHeight w:val="759"/>
        </w:trPr>
        <w:tc>
          <w:tcPr>
            <w:tcW w:w="1276" w:type="dxa"/>
            <w:shd w:val="clear" w:color="auto" w:fill="auto"/>
            <w:vAlign w:val="center"/>
          </w:tcPr>
          <w:p w:rsidR="00ED3B03" w:rsidRPr="00463D61" w:rsidRDefault="00ED3B03" w:rsidP="002431D0">
            <w:pPr>
              <w:jc w:val="center"/>
              <w:rPr>
                <w:rFonts w:ascii="宋体" w:hAnsi="宋体"/>
                <w:b/>
                <w:color w:val="000000"/>
              </w:rPr>
            </w:pPr>
            <w:r w:rsidRPr="00463D61">
              <w:rPr>
                <w:rFonts w:ascii="宋体" w:hAnsi="宋体" w:hint="eastAsia"/>
                <w:b/>
                <w:color w:val="000000"/>
              </w:rPr>
              <w:t>产品名称</w:t>
            </w:r>
          </w:p>
        </w:tc>
        <w:tc>
          <w:tcPr>
            <w:tcW w:w="8080" w:type="dxa"/>
            <w:vAlign w:val="center"/>
          </w:tcPr>
          <w:p w:rsidR="00ED3B03" w:rsidRPr="005D51D5" w:rsidRDefault="00522403" w:rsidP="005D51D5">
            <w:pPr>
              <w:pStyle w:val="afc"/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</w:pPr>
            <w:r>
              <w:rPr>
                <w:rFonts w:ascii="Helvetica" w:hAnsi="Helvetica" w:cs="Helvetica" w:hint="eastAsia"/>
                <w:color w:val="393939"/>
                <w:sz w:val="20"/>
                <w:szCs w:val="20"/>
                <w:shd w:val="clear" w:color="auto" w:fill="FFFFFF"/>
              </w:rPr>
              <w:t>NKB</w:t>
            </w:r>
            <w:r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  <w:t>5200</w:t>
            </w:r>
          </w:p>
        </w:tc>
      </w:tr>
      <w:tr w:rsidR="00ED3B03" w:rsidRPr="000C2A08" w:rsidTr="00ED3B03">
        <w:trPr>
          <w:trHeight w:val="799"/>
        </w:trPr>
        <w:tc>
          <w:tcPr>
            <w:tcW w:w="1276" w:type="dxa"/>
            <w:shd w:val="clear" w:color="auto" w:fill="auto"/>
            <w:vAlign w:val="center"/>
          </w:tcPr>
          <w:p w:rsidR="00ED3B03" w:rsidRPr="00463D61" w:rsidRDefault="00ED3B03" w:rsidP="002431D0">
            <w:pPr>
              <w:jc w:val="center"/>
              <w:rPr>
                <w:rFonts w:ascii="宋体" w:hAnsi="宋体"/>
                <w:b/>
                <w:color w:val="000000"/>
              </w:rPr>
            </w:pPr>
            <w:r w:rsidRPr="00463D61">
              <w:rPr>
                <w:rFonts w:ascii="宋体" w:hAnsi="宋体" w:hint="eastAsia"/>
                <w:b/>
                <w:color w:val="000000"/>
              </w:rPr>
              <w:t>版本号</w:t>
            </w:r>
          </w:p>
        </w:tc>
        <w:tc>
          <w:tcPr>
            <w:tcW w:w="8080" w:type="dxa"/>
            <w:vAlign w:val="center"/>
          </w:tcPr>
          <w:p w:rsidR="00ED3B03" w:rsidRPr="005D51D5" w:rsidRDefault="00C77AD1" w:rsidP="00AC6372">
            <w:pPr>
              <w:pStyle w:val="afc"/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</w:pPr>
            <w:r w:rsidRPr="00C77AD1"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  <w:t>V2.000.10SZ000.0</w:t>
            </w:r>
          </w:p>
        </w:tc>
      </w:tr>
      <w:tr w:rsidR="00ED3B03" w:rsidRPr="000C2A08" w:rsidTr="00ED3B03">
        <w:trPr>
          <w:trHeight w:val="759"/>
        </w:trPr>
        <w:tc>
          <w:tcPr>
            <w:tcW w:w="1276" w:type="dxa"/>
            <w:shd w:val="clear" w:color="auto" w:fill="auto"/>
            <w:vAlign w:val="center"/>
          </w:tcPr>
          <w:p w:rsidR="00ED3B03" w:rsidRPr="00463D61" w:rsidRDefault="00ED3B03" w:rsidP="002431D0">
            <w:pPr>
              <w:jc w:val="center"/>
              <w:rPr>
                <w:rFonts w:ascii="宋体" w:hAnsi="宋体"/>
                <w:b/>
                <w:color w:val="000000"/>
              </w:rPr>
            </w:pPr>
            <w:r w:rsidRPr="00463D61">
              <w:rPr>
                <w:rFonts w:ascii="宋体" w:hAnsi="宋体" w:hint="eastAsia"/>
                <w:b/>
                <w:color w:val="000000"/>
              </w:rPr>
              <w:t>软件包信息</w:t>
            </w:r>
          </w:p>
        </w:tc>
        <w:tc>
          <w:tcPr>
            <w:tcW w:w="8080" w:type="dxa"/>
            <w:vAlign w:val="center"/>
          </w:tcPr>
          <w:p w:rsidR="00ED3B03" w:rsidRPr="005D51D5" w:rsidRDefault="00C77AD1" w:rsidP="00C77AD1">
            <w:pPr>
              <w:pStyle w:val="afc"/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</w:pPr>
            <w:r w:rsidRPr="00C77AD1"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  <w:t>DH_NKB5200_Eng_V2.000.10SZ000.0.T.241022.zip</w:t>
            </w:r>
          </w:p>
        </w:tc>
      </w:tr>
      <w:tr w:rsidR="00ED3B03" w:rsidRPr="000C2A08" w:rsidTr="00ED3B03">
        <w:trPr>
          <w:trHeight w:val="799"/>
        </w:trPr>
        <w:tc>
          <w:tcPr>
            <w:tcW w:w="1276" w:type="dxa"/>
            <w:shd w:val="clear" w:color="auto" w:fill="auto"/>
            <w:vAlign w:val="center"/>
          </w:tcPr>
          <w:p w:rsidR="00ED3B03" w:rsidRPr="00463D61" w:rsidRDefault="00ED3B03" w:rsidP="002431D0">
            <w:pPr>
              <w:jc w:val="center"/>
              <w:rPr>
                <w:rFonts w:ascii="宋体" w:hAnsi="宋体"/>
                <w:b/>
                <w:color w:val="000000"/>
              </w:rPr>
            </w:pPr>
            <w:r w:rsidRPr="00463D61">
              <w:rPr>
                <w:rFonts w:ascii="宋体" w:hAnsi="宋体" w:hint="eastAsia"/>
                <w:b/>
                <w:color w:val="000000"/>
              </w:rPr>
              <w:t>安装操作系统要求</w:t>
            </w:r>
          </w:p>
        </w:tc>
        <w:tc>
          <w:tcPr>
            <w:tcW w:w="8080" w:type="dxa"/>
            <w:vAlign w:val="center"/>
          </w:tcPr>
          <w:p w:rsidR="00ED3B03" w:rsidRPr="005D51D5" w:rsidRDefault="00ED3B03" w:rsidP="005D51D5">
            <w:pPr>
              <w:pStyle w:val="afc"/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</w:pPr>
            <w:r w:rsidRPr="005D51D5">
              <w:rPr>
                <w:rFonts w:ascii="Helvetica" w:hAnsi="Helvetica" w:cs="Helvetica" w:hint="eastAsia"/>
                <w:color w:val="393939"/>
                <w:sz w:val="20"/>
                <w:szCs w:val="20"/>
                <w:shd w:val="clear" w:color="auto" w:fill="FFFFFF"/>
              </w:rPr>
              <w:t>无</w:t>
            </w:r>
          </w:p>
        </w:tc>
      </w:tr>
      <w:tr w:rsidR="00ED3B03" w:rsidRPr="000C2A08" w:rsidTr="00ED3B03">
        <w:trPr>
          <w:trHeight w:val="799"/>
        </w:trPr>
        <w:tc>
          <w:tcPr>
            <w:tcW w:w="1276" w:type="dxa"/>
            <w:shd w:val="clear" w:color="auto" w:fill="auto"/>
            <w:vAlign w:val="center"/>
          </w:tcPr>
          <w:p w:rsidR="00ED3B03" w:rsidRPr="00463D61" w:rsidRDefault="00ED3B03" w:rsidP="002431D0">
            <w:pPr>
              <w:jc w:val="center"/>
              <w:rPr>
                <w:rFonts w:ascii="宋体" w:hAnsi="宋体"/>
                <w:b/>
                <w:color w:val="000000"/>
              </w:rPr>
            </w:pPr>
            <w:r w:rsidRPr="00463D61">
              <w:rPr>
                <w:rFonts w:ascii="宋体" w:hAnsi="宋体" w:hint="eastAsia"/>
                <w:b/>
                <w:color w:val="000000"/>
              </w:rPr>
              <w:t>发布日期</w:t>
            </w:r>
          </w:p>
        </w:tc>
        <w:tc>
          <w:tcPr>
            <w:tcW w:w="8080" w:type="dxa"/>
            <w:vAlign w:val="center"/>
          </w:tcPr>
          <w:p w:rsidR="00ED3B03" w:rsidRPr="005D51D5" w:rsidRDefault="00E9353C" w:rsidP="00E91354">
            <w:pPr>
              <w:pStyle w:val="afc"/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</w:pPr>
            <w:r>
              <w:rPr>
                <w:rFonts w:ascii="Helvetica" w:hAnsi="Helvetica" w:cs="Helvetica" w:hint="eastAsia"/>
                <w:color w:val="393939"/>
                <w:sz w:val="20"/>
                <w:szCs w:val="20"/>
                <w:shd w:val="clear" w:color="auto" w:fill="FFFFFF"/>
              </w:rPr>
              <w:t>202</w:t>
            </w:r>
            <w:r w:rsidR="00DA6015"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  <w:t>4</w:t>
            </w:r>
            <w:r w:rsidR="00522403"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  <w:t>-</w:t>
            </w:r>
            <w:r w:rsidR="00C77AD1">
              <w:rPr>
                <w:rFonts w:ascii="Helvetica" w:hAnsi="Helvetica" w:cs="Helvetica"/>
                <w:color w:val="393939"/>
                <w:sz w:val="20"/>
                <w:szCs w:val="20"/>
                <w:shd w:val="clear" w:color="auto" w:fill="FFFFFF"/>
              </w:rPr>
              <w:t>10-23</w:t>
            </w:r>
          </w:p>
        </w:tc>
      </w:tr>
    </w:tbl>
    <w:p w:rsidR="00E969CA" w:rsidRDefault="00E969CA" w:rsidP="007F4B89">
      <w:pPr>
        <w:pStyle w:val="20"/>
        <w:numPr>
          <w:ilvl w:val="1"/>
          <w:numId w:val="8"/>
        </w:numPr>
        <w:spacing w:before="624" w:after="312"/>
      </w:pPr>
      <w:bookmarkStart w:id="8" w:name="_Toc469992075"/>
      <w:bookmarkStart w:id="9" w:name="_Toc469995925"/>
      <w:bookmarkStart w:id="10" w:name="_Toc16769266"/>
      <w:r w:rsidRPr="006C52A9">
        <w:rPr>
          <w:rFonts w:hint="eastAsia"/>
        </w:rPr>
        <w:t>产品基本功能和使用场景介绍</w:t>
      </w:r>
      <w:bookmarkEnd w:id="8"/>
      <w:bookmarkEnd w:id="9"/>
      <w:bookmarkEnd w:id="10"/>
    </w:p>
    <w:p w:rsidR="00522403" w:rsidRPr="00E82570" w:rsidRDefault="00E91354" w:rsidP="00D76248">
      <w:pPr>
        <w:pStyle w:val="af"/>
        <w:spacing w:before="120"/>
        <w:ind w:leftChars="190" w:left="399" w:firstLineChars="150" w:firstLine="315"/>
        <w:rPr>
          <w:rFonts w:ascii="微软雅黑" w:eastAsia="微软雅黑" w:hAnsi="微软雅黑"/>
        </w:rPr>
      </w:pPr>
      <w:r>
        <w:rPr>
          <w:rFonts w:asciiTheme="minorEastAsia" w:hAnsiTheme="minorEastAsia" w:hint="eastAsia"/>
        </w:rPr>
        <w:t>本产品主要用于室内环境</w:t>
      </w:r>
    </w:p>
    <w:p w:rsidR="00E969CA" w:rsidRPr="00996C2C" w:rsidRDefault="00E969CA" w:rsidP="00996C2C">
      <w:pPr>
        <w:pStyle w:val="af5"/>
        <w:rPr>
          <w:rStyle w:val="Charf"/>
        </w:rPr>
      </w:pPr>
    </w:p>
    <w:p w:rsidR="000B6A7E" w:rsidRDefault="00E969CA" w:rsidP="003C7087">
      <w:pPr>
        <w:pStyle w:val="20"/>
        <w:numPr>
          <w:ilvl w:val="1"/>
          <w:numId w:val="8"/>
        </w:numPr>
        <w:spacing w:before="624" w:after="312"/>
      </w:pPr>
      <w:bookmarkStart w:id="11" w:name="_Toc469992076"/>
      <w:bookmarkStart w:id="12" w:name="_Toc469995926"/>
      <w:bookmarkStart w:id="13" w:name="_Toc16769267"/>
      <w:r w:rsidRPr="006C52A9">
        <w:rPr>
          <w:rFonts w:hint="eastAsia"/>
        </w:rPr>
        <w:t>版本新增或改进功能说明</w:t>
      </w:r>
      <w:bookmarkEnd w:id="11"/>
      <w:bookmarkEnd w:id="12"/>
      <w:bookmarkEnd w:id="13"/>
    </w:p>
    <w:p w:rsidR="00D76248" w:rsidRDefault="00C77AD1" w:rsidP="00C77AD1">
      <w:pPr>
        <w:pStyle w:val="af"/>
        <w:ind w:leftChars="0" w:left="0"/>
      </w:pPr>
      <w:r>
        <w:rPr>
          <w:rFonts w:hint="eastAsia"/>
        </w:rPr>
        <w:t>基于基线</w:t>
      </w:r>
      <w:r>
        <w:rPr>
          <w:rFonts w:hint="eastAsia"/>
        </w:rPr>
        <w:t>2</w:t>
      </w:r>
      <w:r>
        <w:t>.0</w:t>
      </w:r>
      <w:r>
        <w:rPr>
          <w:rFonts w:hint="eastAsia"/>
        </w:rPr>
        <w:t>，新增需求：</w:t>
      </w:r>
    </w:p>
    <w:p w:rsidR="00C77AD1" w:rsidRDefault="00C77AD1" w:rsidP="00C77AD1">
      <w:pPr>
        <w:pStyle w:val="af"/>
        <w:numPr>
          <w:ilvl w:val="0"/>
          <w:numId w:val="44"/>
        </w:numPr>
        <w:ind w:leftChars="0"/>
      </w:pPr>
      <w:r>
        <w:rPr>
          <w:rFonts w:hint="eastAsia"/>
        </w:rPr>
        <w:t>NKB5200</w:t>
      </w:r>
      <w:r>
        <w:rPr>
          <w:rFonts w:hint="eastAsia"/>
        </w:rPr>
        <w:t>支持</w:t>
      </w:r>
      <w:r>
        <w:rPr>
          <w:rFonts w:hint="eastAsia"/>
        </w:rPr>
        <w:t>DHCP</w:t>
      </w:r>
      <w:r>
        <w:rPr>
          <w:rFonts w:hint="eastAsia"/>
        </w:rPr>
        <w:t>网络配置。</w:t>
      </w:r>
    </w:p>
    <w:p w:rsidR="00C77AD1" w:rsidRDefault="00C77AD1" w:rsidP="00C77AD1">
      <w:pPr>
        <w:pStyle w:val="af"/>
        <w:ind w:leftChars="0" w:left="0"/>
        <w:rPr>
          <w:rFonts w:hint="eastAsia"/>
        </w:rPr>
      </w:pPr>
      <w:bookmarkStart w:id="14" w:name="_GoBack"/>
      <w:bookmarkEnd w:id="14"/>
      <w:r w:rsidRPr="00C77AD1">
        <w:lastRenderedPageBreak/>
        <w:drawing>
          <wp:inline distT="0" distB="0" distL="0" distR="0" wp14:anchorId="332B70FB" wp14:editId="3530726C">
            <wp:extent cx="6120130" cy="2839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CA" w:rsidRPr="00D1444F" w:rsidRDefault="00E969CA" w:rsidP="0030135D">
      <w:pPr>
        <w:pStyle w:val="20"/>
        <w:numPr>
          <w:ilvl w:val="1"/>
          <w:numId w:val="8"/>
        </w:numPr>
        <w:spacing w:before="624" w:after="312"/>
        <w:rPr>
          <w:b/>
        </w:rPr>
      </w:pPr>
      <w:bookmarkStart w:id="15" w:name="_Toc469992079"/>
      <w:bookmarkStart w:id="16" w:name="_Toc469995929"/>
      <w:bookmarkStart w:id="17" w:name="_Toc16769269"/>
      <w:r w:rsidRPr="00D1444F">
        <w:rPr>
          <w:rFonts w:hint="eastAsia"/>
          <w:b/>
        </w:rPr>
        <w:t>版本配套信息</w:t>
      </w:r>
      <w:bookmarkEnd w:id="15"/>
      <w:bookmarkEnd w:id="16"/>
      <w:bookmarkEnd w:id="17"/>
    </w:p>
    <w:p w:rsidR="00E828F5" w:rsidRDefault="00E828F5" w:rsidP="00E828F5">
      <w:pPr>
        <w:pStyle w:val="af"/>
        <w:spacing w:before="120"/>
        <w:ind w:leftChars="0"/>
      </w:pPr>
      <w:bookmarkStart w:id="18" w:name="_Toc469992080"/>
      <w:bookmarkStart w:id="19" w:name="_Toc469995930"/>
      <w:r>
        <w:rPr>
          <w:rFonts w:hint="eastAsia"/>
        </w:rPr>
        <w:t>无</w:t>
      </w:r>
    </w:p>
    <w:p w:rsidR="00E969CA" w:rsidRDefault="00F20BC6" w:rsidP="00CE567F">
      <w:pPr>
        <w:pStyle w:val="20"/>
        <w:numPr>
          <w:ilvl w:val="1"/>
          <w:numId w:val="8"/>
        </w:numPr>
        <w:spacing w:before="624" w:after="312"/>
      </w:pPr>
      <w:bookmarkStart w:id="20" w:name="_Toc16769270"/>
      <w:r>
        <w:rPr>
          <w:rFonts w:hint="eastAsia"/>
        </w:rPr>
        <w:t>测试</w:t>
      </w:r>
      <w:r w:rsidR="00E828F5" w:rsidRPr="006C52A9">
        <w:rPr>
          <w:rFonts w:hint="eastAsia"/>
        </w:rPr>
        <w:t>问题说明</w:t>
      </w:r>
      <w:bookmarkEnd w:id="18"/>
      <w:bookmarkEnd w:id="19"/>
      <w:bookmarkEnd w:id="20"/>
    </w:p>
    <w:p w:rsidR="00E969CA" w:rsidRPr="00A94E73" w:rsidRDefault="007D6B93" w:rsidP="00A94E73">
      <w:pPr>
        <w:pStyle w:val="af"/>
        <w:ind w:leftChars="0" w:left="0"/>
      </w:pPr>
      <w:r>
        <w:rPr>
          <w:rFonts w:hint="eastAsia"/>
        </w:rPr>
        <w:t xml:space="preserve">    </w:t>
      </w:r>
      <w:r w:rsidR="00F20BC6">
        <w:rPr>
          <w:rFonts w:ascii="Simsun" w:hAnsi="Simsun" w:hint="eastAsia"/>
        </w:rPr>
        <w:t>Converity</w:t>
      </w:r>
      <w:r w:rsidR="00F20BC6">
        <w:rPr>
          <w:rFonts w:ascii="Simsun" w:hAnsi="Simsun" w:hint="eastAsia"/>
        </w:rPr>
        <w:t>高中危缺陷已清零，低危未清零。其它详见版本说明书</w:t>
      </w:r>
    </w:p>
    <w:p w:rsidR="00E969CA" w:rsidRDefault="00E969CA" w:rsidP="0030135D">
      <w:pPr>
        <w:pStyle w:val="20"/>
        <w:numPr>
          <w:ilvl w:val="1"/>
          <w:numId w:val="8"/>
        </w:numPr>
        <w:spacing w:before="624" w:after="312"/>
      </w:pPr>
      <w:bookmarkStart w:id="21" w:name="_Toc469992081"/>
      <w:bookmarkStart w:id="22" w:name="_Toc469995931"/>
      <w:bookmarkStart w:id="23" w:name="_Toc16769271"/>
      <w:r w:rsidRPr="006C52A9">
        <w:rPr>
          <w:rFonts w:hint="eastAsia"/>
        </w:rPr>
        <w:t>升级指导</w:t>
      </w:r>
      <w:bookmarkEnd w:id="21"/>
      <w:bookmarkEnd w:id="22"/>
      <w:bookmarkEnd w:id="23"/>
    </w:p>
    <w:p w:rsidR="005A0D4B" w:rsidRDefault="005A0D4B" w:rsidP="005A0D4B">
      <w:pPr>
        <w:keepNext/>
        <w:spacing w:before="240" w:after="240" w:line="300" w:lineRule="auto"/>
        <w:rPr>
          <w:rFonts w:ascii="Myriad Pro" w:eastAsia="黑体" w:hAnsi="Myriad Pro"/>
          <w:sz w:val="28"/>
        </w:rPr>
      </w:pPr>
      <w:r>
        <w:rPr>
          <w:rFonts w:ascii="Myriad Pro" w:eastAsia="黑体" w:hAnsi="Myriad Pro" w:hint="eastAsia"/>
          <w:sz w:val="28"/>
        </w:rPr>
        <w:t>选择系统升级包升级</w:t>
      </w:r>
    </w:p>
    <w:p w:rsidR="005A0D4B" w:rsidRDefault="005A0D4B" w:rsidP="005A0D4B">
      <w:r>
        <w:rPr>
          <w:rFonts w:hint="eastAsia"/>
        </w:rPr>
        <w:t>注意：</w:t>
      </w:r>
      <w:r w:rsidRPr="00CE180D">
        <w:rPr>
          <w:rFonts w:hint="eastAsia"/>
          <w:highlight w:val="yellow"/>
        </w:rPr>
        <w:t>下载的升级压缩包是</w:t>
      </w:r>
      <w:r w:rsidRPr="00CE180D">
        <w:rPr>
          <w:rFonts w:hint="eastAsia"/>
          <w:highlight w:val="yellow"/>
        </w:rPr>
        <w:t>1</w:t>
      </w:r>
      <w:r w:rsidRPr="00CE180D">
        <w:rPr>
          <w:highlight w:val="yellow"/>
        </w:rPr>
        <w:t>.3</w:t>
      </w:r>
      <w:r w:rsidRPr="00CE180D">
        <w:rPr>
          <w:rFonts w:hint="eastAsia"/>
          <w:highlight w:val="yellow"/>
        </w:rPr>
        <w:t>G</w:t>
      </w:r>
      <w:r w:rsidRPr="00CE180D">
        <w:rPr>
          <w:rFonts w:hint="eastAsia"/>
          <w:highlight w:val="yellow"/>
        </w:rPr>
        <w:t>左右，需要使用解压后的文件中的压缩包升级。</w:t>
      </w:r>
    </w:p>
    <w:p w:rsidR="005A0D4B" w:rsidRDefault="005A0D4B" w:rsidP="005A0D4B">
      <w:pPr>
        <w:widowControl/>
        <w:spacing w:line="300" w:lineRule="auto"/>
        <w:ind w:left="1150" w:hanging="300"/>
        <w:textAlignment w:val="center"/>
        <w:rPr>
          <w:rFonts w:ascii="Myriad Pro" w:hAnsi="Myriad Pro"/>
        </w:rPr>
      </w:pPr>
      <w:bookmarkStart w:id="24" w:name="d340e16a1310"/>
      <w:bookmarkEnd w:id="24"/>
      <w:r>
        <w:rPr>
          <w:rFonts w:ascii="Myriad Pro" w:eastAsia="Times New Roman" w:hAnsi="Myriad Pro"/>
        </w:rPr>
        <w:t>1.</w:t>
      </w:r>
      <w:r>
        <w:rPr>
          <w:rFonts w:ascii="Myriad Pro" w:eastAsia="Times New Roman" w:hAnsi="Myriad Pro"/>
        </w:rPr>
        <w:tab/>
      </w:r>
      <w:r>
        <w:rPr>
          <w:rFonts w:ascii="Myriad Pro" w:hAnsi="Myriad Pro" w:hint="eastAsia"/>
        </w:rPr>
        <w:t>在“设置”界面，按“系统升级”。</w:t>
      </w:r>
      <w:bookmarkStart w:id="25" w:name="d340e26a1310"/>
      <w:bookmarkEnd w:id="25"/>
    </w:p>
    <w:p w:rsidR="005A0D4B" w:rsidRDefault="005A0D4B" w:rsidP="005A0D4B">
      <w:pPr>
        <w:keepNext/>
        <w:spacing w:before="120" w:after="60"/>
        <w:jc w:val="center"/>
        <w:rPr>
          <w:rFonts w:ascii="Myriad Pro" w:eastAsia="黑体" w:hAnsi="Myriad Pro"/>
        </w:rPr>
      </w:pPr>
      <w:r>
        <w:rPr>
          <w:rFonts w:ascii="Myriad Pro" w:eastAsia="黑体" w:hAnsi="Myriad Pro" w:hint="eastAsia"/>
        </w:rPr>
        <w:lastRenderedPageBreak/>
        <w:t>图</w:t>
      </w:r>
      <w:r>
        <w:rPr>
          <w:rFonts w:ascii="Myriad Pro" w:eastAsia="黑体" w:hAnsi="Myriad Pro"/>
        </w:rPr>
        <w:t xml:space="preserve">7-1 </w:t>
      </w:r>
      <w:r>
        <w:rPr>
          <w:rFonts w:ascii="Myriad Pro" w:eastAsia="黑体" w:hAnsi="Myriad Pro" w:hint="eastAsia"/>
        </w:rPr>
        <w:t>系统升级</w:t>
      </w:r>
    </w:p>
    <w:p w:rsidR="005A0D4B" w:rsidRDefault="005A0D4B" w:rsidP="005A0D4B">
      <w:pPr>
        <w:widowControl/>
        <w:spacing w:line="300" w:lineRule="auto"/>
        <w:ind w:left="1260" w:hanging="420"/>
        <w:jc w:val="center"/>
        <w:textAlignment w:val="center"/>
        <w:rPr>
          <w:rFonts w:ascii="Myriad Pro" w:hAnsi="Myriad Pro"/>
        </w:rPr>
      </w:pPr>
      <w:bookmarkStart w:id="26" w:name="d340e31a1310"/>
      <w:bookmarkEnd w:id="26"/>
      <w:r>
        <w:rPr>
          <w:rFonts w:ascii="Myriad Pro" w:hAnsi="Myriad Pro"/>
          <w:noProof/>
        </w:rPr>
        <w:drawing>
          <wp:inline distT="0" distB="0" distL="0" distR="0" wp14:anchorId="33B81876" wp14:editId="388F3984">
            <wp:extent cx="5402580" cy="33731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B" w:rsidRDefault="005A0D4B" w:rsidP="005A0D4B">
      <w:pPr>
        <w:widowControl/>
        <w:spacing w:line="300" w:lineRule="auto"/>
        <w:ind w:left="1150" w:hanging="300"/>
        <w:textAlignment w:val="center"/>
        <w:rPr>
          <w:rFonts w:ascii="Myriad Pro" w:hAnsi="Myriad Pro"/>
        </w:rPr>
      </w:pPr>
      <w:r>
        <w:rPr>
          <w:rFonts w:ascii="Myriad Pro" w:eastAsia="Times New Roman" w:hAnsi="Myriad Pro"/>
        </w:rPr>
        <w:t>2.</w:t>
      </w:r>
      <w:r>
        <w:rPr>
          <w:rFonts w:ascii="Myriad Pro" w:eastAsia="Times New Roman" w:hAnsi="Myriad Pro"/>
        </w:rPr>
        <w:tab/>
      </w:r>
      <w:r>
        <w:rPr>
          <w:rFonts w:ascii="Myriad Pro" w:hAnsi="Myriad Pro" w:hint="eastAsia"/>
        </w:rPr>
        <w:t>按“选择系统升级包”，选择升级文件。</w:t>
      </w:r>
      <w:bookmarkStart w:id="27" w:name="d340e39a1310"/>
      <w:bookmarkEnd w:id="27"/>
    </w:p>
    <w:p w:rsidR="005A0D4B" w:rsidRDefault="005A0D4B" w:rsidP="005A0D4B">
      <w:pPr>
        <w:keepNext/>
        <w:spacing w:before="120" w:after="60"/>
        <w:jc w:val="center"/>
        <w:rPr>
          <w:rFonts w:ascii="Myriad Pro" w:eastAsia="黑体" w:hAnsi="Myriad Pro"/>
        </w:rPr>
      </w:pPr>
      <w:r>
        <w:rPr>
          <w:rFonts w:ascii="Myriad Pro" w:eastAsia="黑体" w:hAnsi="Myriad Pro" w:hint="eastAsia"/>
        </w:rPr>
        <w:t>图</w:t>
      </w:r>
      <w:r>
        <w:rPr>
          <w:rFonts w:ascii="Myriad Pro" w:eastAsia="黑体" w:hAnsi="Myriad Pro"/>
        </w:rPr>
        <w:t xml:space="preserve">7-2 </w:t>
      </w:r>
      <w:r>
        <w:rPr>
          <w:rFonts w:ascii="Myriad Pro" w:eastAsia="黑体" w:hAnsi="Myriad Pro" w:hint="eastAsia"/>
        </w:rPr>
        <w:t>系统升级包</w:t>
      </w:r>
    </w:p>
    <w:p w:rsidR="005A0D4B" w:rsidRDefault="005A0D4B" w:rsidP="005A0D4B">
      <w:pPr>
        <w:widowControl/>
        <w:spacing w:line="300" w:lineRule="auto"/>
        <w:ind w:left="1260" w:hanging="420"/>
        <w:jc w:val="center"/>
        <w:textAlignment w:val="center"/>
        <w:rPr>
          <w:rFonts w:ascii="Myriad Pro" w:hAnsi="Myriad Pro"/>
        </w:rPr>
      </w:pPr>
      <w:bookmarkStart w:id="28" w:name="d340e44a1310"/>
      <w:bookmarkEnd w:id="28"/>
      <w:r>
        <w:rPr>
          <w:rFonts w:ascii="Myriad Pro" w:hAnsi="Myriad Pro"/>
          <w:noProof/>
        </w:rPr>
        <w:drawing>
          <wp:inline distT="0" distB="0" distL="0" distR="0" wp14:anchorId="699E3DD7" wp14:editId="76B7467B">
            <wp:extent cx="5402580" cy="33731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4B" w:rsidRPr="00CE180D" w:rsidRDefault="005A0D4B" w:rsidP="005A0D4B">
      <w:pPr>
        <w:pStyle w:val="af"/>
        <w:ind w:left="840"/>
        <w:rPr>
          <w:color w:val="FF0000"/>
        </w:rPr>
      </w:pPr>
    </w:p>
    <w:p w:rsidR="001F5048" w:rsidRPr="00996C2C" w:rsidRDefault="001F5048" w:rsidP="00996C2C">
      <w:pPr>
        <w:pStyle w:val="af"/>
        <w:spacing w:before="120"/>
        <w:ind w:left="840"/>
      </w:pPr>
    </w:p>
    <w:sectPr w:rsidR="001F5048" w:rsidRPr="00996C2C" w:rsidSect="00F07F0C">
      <w:footerReference w:type="default" r:id="rId18"/>
      <w:pgSz w:w="11906" w:h="16838" w:code="9"/>
      <w:pgMar w:top="851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6A9" w:rsidRDefault="00A256A9" w:rsidP="00F07F0C">
      <w:r>
        <w:separator/>
      </w:r>
    </w:p>
  </w:endnote>
  <w:endnote w:type="continuationSeparator" w:id="0">
    <w:p w:rsidR="00A256A9" w:rsidRDefault="00A256A9" w:rsidP="00F0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D1" w:rsidRDefault="00C77AD1">
    <w:pPr>
      <w:pStyle w:val="af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D1" w:rsidRDefault="00C77AD1">
    <w:pPr>
      <w:pStyle w:val="af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D1" w:rsidRDefault="00C77AD1">
    <w:pPr>
      <w:pStyle w:val="aff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0884916"/>
      <w:docPartObj>
        <w:docPartGallery w:val="Page Numbers (Bottom of Page)"/>
        <w:docPartUnique/>
      </w:docPartObj>
    </w:sdtPr>
    <w:sdtEndPr>
      <w:rPr>
        <w:rFonts w:eastAsia="微软雅黑" w:cs="Times New Roman"/>
        <w:sz w:val="24"/>
        <w:szCs w:val="24"/>
      </w:rPr>
    </w:sdtEndPr>
    <w:sdtContent>
      <w:p w:rsidR="00F07F0C" w:rsidRPr="00BE015C" w:rsidRDefault="00F07F0C" w:rsidP="00BE015C">
        <w:pPr>
          <w:pStyle w:val="aff4"/>
          <w:wordWrap w:val="0"/>
          <w:jc w:val="right"/>
          <w:rPr>
            <w:rFonts w:eastAsia="微软雅黑" w:cs="Times New Roman"/>
            <w:sz w:val="24"/>
            <w:szCs w:val="24"/>
          </w:rPr>
        </w:pP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sz w:val="24"/>
            <w:szCs w:val="24"/>
          </w:rPr>
          <w:instrText xml:space="preserve"> STYLEREF  "标题 1"  \* MERGEFORMAT </w:instrText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C77AD1">
          <w:rPr>
            <w:rFonts w:ascii="微软雅黑" w:eastAsia="微软雅黑" w:hAnsi="微软雅黑"/>
            <w:noProof/>
            <w:sz w:val="24"/>
            <w:szCs w:val="24"/>
          </w:rPr>
          <w:t>版本说明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  <w:r w:rsidRPr="00BE015C">
          <w:rPr>
            <w:rFonts w:eastAsia="微软雅黑" w:cs="Times New Roman"/>
            <w:sz w:val="24"/>
            <w:szCs w:val="24"/>
          </w:rPr>
          <w:t xml:space="preserve">  </w:t>
        </w:r>
        <w:r w:rsidRPr="00BE015C">
          <w:rPr>
            <w:rFonts w:eastAsia="微软雅黑" w:cs="Times New Roman"/>
            <w:sz w:val="24"/>
            <w:szCs w:val="24"/>
          </w:rPr>
          <w:fldChar w:fldCharType="begin"/>
        </w:r>
        <w:r w:rsidRPr="00BE015C">
          <w:rPr>
            <w:rFonts w:eastAsia="微软雅黑" w:cs="Times New Roman"/>
            <w:sz w:val="24"/>
            <w:szCs w:val="24"/>
          </w:rPr>
          <w:instrText>PAGE   \* MERGEFORMAT</w:instrText>
        </w:r>
        <w:r w:rsidRPr="00BE015C">
          <w:rPr>
            <w:rFonts w:eastAsia="微软雅黑" w:cs="Times New Roman"/>
            <w:sz w:val="24"/>
            <w:szCs w:val="24"/>
          </w:rPr>
          <w:fldChar w:fldCharType="separate"/>
        </w:r>
        <w:r w:rsidR="00C77AD1" w:rsidRPr="00C77AD1">
          <w:rPr>
            <w:rFonts w:eastAsia="微软雅黑" w:cs="Times New Roman"/>
            <w:noProof/>
            <w:sz w:val="24"/>
            <w:szCs w:val="24"/>
            <w:lang w:val="zh-CN"/>
          </w:rPr>
          <w:t>I</w:t>
        </w:r>
        <w:r w:rsidRPr="00BE015C">
          <w:rPr>
            <w:rFonts w:eastAsia="微软雅黑" w:cs="Times New Roman"/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9276120"/>
      <w:docPartObj>
        <w:docPartGallery w:val="Page Numbers (Bottom of Page)"/>
        <w:docPartUnique/>
      </w:docPartObj>
    </w:sdtPr>
    <w:sdtEndPr>
      <w:rPr>
        <w:rFonts w:eastAsia="微软雅黑" w:cs="Times New Roman"/>
        <w:sz w:val="24"/>
        <w:szCs w:val="24"/>
      </w:rPr>
    </w:sdtEndPr>
    <w:sdtContent>
      <w:p w:rsidR="00F07F0C" w:rsidRPr="00BE015C" w:rsidRDefault="00F07F0C" w:rsidP="00BE015C">
        <w:pPr>
          <w:pStyle w:val="aff4"/>
          <w:wordWrap w:val="0"/>
          <w:jc w:val="right"/>
          <w:rPr>
            <w:rFonts w:eastAsia="微软雅黑" w:cs="Times New Roman"/>
            <w:sz w:val="24"/>
            <w:szCs w:val="24"/>
          </w:rPr>
        </w:pP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sz w:val="24"/>
            <w:szCs w:val="24"/>
          </w:rPr>
          <w:instrText xml:space="preserve"> STYLEREF  "标题 1"  \* MERGEFORMAT </w:instrText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C77AD1">
          <w:rPr>
            <w:rFonts w:ascii="微软雅黑" w:eastAsia="微软雅黑" w:hAnsi="微软雅黑"/>
            <w:noProof/>
            <w:sz w:val="24"/>
            <w:szCs w:val="24"/>
          </w:rPr>
          <w:t>版本说明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  <w:r w:rsidRPr="00BE015C">
          <w:rPr>
            <w:rFonts w:eastAsia="微软雅黑" w:cs="Times New Roman"/>
            <w:sz w:val="24"/>
            <w:szCs w:val="24"/>
          </w:rPr>
          <w:t xml:space="preserve">  </w:t>
        </w:r>
        <w:r w:rsidRPr="00BE015C">
          <w:rPr>
            <w:rFonts w:eastAsia="微软雅黑" w:cs="Times New Roman"/>
            <w:sz w:val="24"/>
            <w:szCs w:val="24"/>
          </w:rPr>
          <w:fldChar w:fldCharType="begin"/>
        </w:r>
        <w:r w:rsidRPr="00BE015C">
          <w:rPr>
            <w:rFonts w:eastAsia="微软雅黑" w:cs="Times New Roman"/>
            <w:sz w:val="24"/>
            <w:szCs w:val="24"/>
          </w:rPr>
          <w:instrText>PAGE   \* MERGEFORMAT</w:instrText>
        </w:r>
        <w:r w:rsidRPr="00BE015C">
          <w:rPr>
            <w:rFonts w:eastAsia="微软雅黑" w:cs="Times New Roman"/>
            <w:sz w:val="24"/>
            <w:szCs w:val="24"/>
          </w:rPr>
          <w:fldChar w:fldCharType="separate"/>
        </w:r>
        <w:r w:rsidR="00C77AD1" w:rsidRPr="00C77AD1">
          <w:rPr>
            <w:rFonts w:eastAsia="微软雅黑" w:cs="Times New Roman"/>
            <w:noProof/>
            <w:sz w:val="24"/>
            <w:szCs w:val="24"/>
            <w:lang w:val="zh-CN"/>
          </w:rPr>
          <w:t>2</w:t>
        </w:r>
        <w:r w:rsidRPr="00BE015C">
          <w:rPr>
            <w:rFonts w:eastAsia="微软雅黑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6A9" w:rsidRDefault="00A256A9" w:rsidP="00F07F0C">
      <w:r>
        <w:separator/>
      </w:r>
    </w:p>
  </w:footnote>
  <w:footnote w:type="continuationSeparator" w:id="0">
    <w:p w:rsidR="00A256A9" w:rsidRDefault="00A256A9" w:rsidP="00F07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D1" w:rsidRDefault="00C77AD1">
    <w:pPr>
      <w:pStyle w:val="af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53C" w:rsidRDefault="00E9353C" w:rsidP="00E9353C">
    <w:pPr>
      <w:pStyle w:val="aff2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D1" w:rsidRDefault="00C77AD1">
    <w:pPr>
      <w:pStyle w:val="aff2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8" type="#_x0000_t136" style="position:absolute;left:0;text-align:left;margin-left:0;margin-top:0;width:681.5pt;height:52.4pt;rotation:-45;z-index:251658240;mso-position-horizontal:center;mso-position-horizontal-relative:margin;mso-position-vertical:center;mso-position-vertical-relative:margin" fillcolor="gray" stroked="f">
          <v:fill opacity="3277f"/>
          <v:stroke r:id="rId1" o:title=""/>
          <v:shadow color="#868686"/>
          <v:textpath style="font-family:&quot;宋体&quot;;font-size:1pt;v-text-kern:t" trim="t" fitpath="t" string="233623  da hua  2024-10-23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3364FA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E8701E2"/>
    <w:multiLevelType w:val="hybridMultilevel"/>
    <w:tmpl w:val="A6582318"/>
    <w:lvl w:ilvl="0" w:tplc="04090001">
      <w:start w:val="1"/>
      <w:numFmt w:val="bulle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EA5045"/>
    <w:multiLevelType w:val="hybridMultilevel"/>
    <w:tmpl w:val="14B0E4DC"/>
    <w:lvl w:ilvl="0" w:tplc="79FC3E1A">
      <w:start w:val="1"/>
      <w:numFmt w:val="decimal"/>
      <w:lvlText w:val="%1）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F684892"/>
    <w:multiLevelType w:val="hybridMultilevel"/>
    <w:tmpl w:val="80640DBE"/>
    <w:lvl w:ilvl="0" w:tplc="B61AB07C">
      <w:start w:val="1"/>
      <w:numFmt w:val="bullet"/>
      <w:pStyle w:val="Step"/>
      <w:lvlText w:val=""/>
      <w:lvlJc w:val="left"/>
      <w:pPr>
        <w:ind w:left="2008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242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6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4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8" w:hanging="420"/>
      </w:pPr>
      <w:rPr>
        <w:rFonts w:ascii="Wingdings" w:hAnsi="Wingdings" w:hint="default"/>
      </w:rPr>
    </w:lvl>
  </w:abstractNum>
  <w:abstractNum w:abstractNumId="6" w15:restartNumberingAfterBreak="0">
    <w:nsid w:val="13CD58BE"/>
    <w:multiLevelType w:val="multilevel"/>
    <w:tmpl w:val="71B0DA4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bullet"/>
      <w:pStyle w:val="Step2"/>
      <w:lvlText w:val=""/>
      <w:lvlJc w:val="left"/>
      <w:pPr>
        <w:ind w:left="2381" w:hanging="374"/>
      </w:pPr>
      <w:rPr>
        <w:rFonts w:ascii="Wingdings 2" w:hAnsi="Wingdings 2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bullet"/>
      <w:lvlText w:val=""/>
      <w:lvlJc w:val="left"/>
      <w:pPr>
        <w:ind w:left="2551" w:hanging="850"/>
      </w:pPr>
      <w:rPr>
        <w:rFonts w:ascii="Wingdings 2" w:hAnsi="Wingdings 2"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13EA2596"/>
    <w:multiLevelType w:val="multilevel"/>
    <w:tmpl w:val="3F5865B6"/>
    <w:lvl w:ilvl="0">
      <w:start w:val="1"/>
      <w:numFmt w:val="decimal"/>
      <w:pStyle w:val="a1"/>
      <w:suff w:val="space"/>
      <w:lvlText w:val="附录%1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2"/>
      <w:suff w:val="space"/>
      <w:lvlText w:val="附录%1.%2"/>
      <w:lvlJc w:val="left"/>
      <w:pPr>
        <w:ind w:left="0" w:firstLine="0"/>
      </w:pPr>
      <w:rPr>
        <w:rFonts w:hint="eastAsia"/>
        <w:b w:val="0"/>
      </w:rPr>
    </w:lvl>
    <w:lvl w:ilvl="2">
      <w:start w:val="1"/>
      <w:numFmt w:val="decimal"/>
      <w:pStyle w:val="a3"/>
      <w:lvlText w:val="附录%1.%2.%3"/>
      <w:lvlJc w:val="left"/>
      <w:pPr>
        <w:ind w:left="1418" w:hanging="1418"/>
      </w:pPr>
      <w:rPr>
        <w:rFonts w:ascii="Times New Roman" w:hAnsi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Restart w:val="1"/>
      <w:pStyle w:val="a4"/>
      <w:suff w:val="space"/>
      <w:lvlText w:val="附录图%1-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Restart w:val="1"/>
      <w:pStyle w:val="a5"/>
      <w:suff w:val="space"/>
      <w:lvlText w:val="附录表%1-%9"/>
      <w:lvlJc w:val="left"/>
      <w:pPr>
        <w:ind w:left="0" w:firstLine="0"/>
      </w:pPr>
      <w:rPr>
        <w:rFonts w:hint="eastAsia"/>
      </w:rPr>
    </w:lvl>
  </w:abstractNum>
  <w:abstractNum w:abstractNumId="8" w15:restartNumberingAfterBreak="0">
    <w:nsid w:val="1724683B"/>
    <w:multiLevelType w:val="hybridMultilevel"/>
    <w:tmpl w:val="EAC048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B6234EB"/>
    <w:multiLevelType w:val="hybridMultilevel"/>
    <w:tmpl w:val="B9D6CB76"/>
    <w:lvl w:ilvl="0" w:tplc="0C5467DA">
      <w:start w:val="1"/>
      <w:numFmt w:val="bullet"/>
      <w:pStyle w:val="Step20"/>
      <w:lvlText w:val=""/>
      <w:lvlJc w:val="left"/>
      <w:pPr>
        <w:ind w:left="2971" w:hanging="420"/>
      </w:pPr>
      <w:rPr>
        <w:rFonts w:ascii="Wingdings" w:hAnsi="Wingdings" w:hint="default"/>
        <w:sz w:val="18"/>
        <w:szCs w:val="16"/>
      </w:rPr>
    </w:lvl>
    <w:lvl w:ilvl="1" w:tplc="04090003" w:tentative="1">
      <w:start w:val="1"/>
      <w:numFmt w:val="bullet"/>
      <w:lvlText w:val=""/>
      <w:lvlJc w:val="left"/>
      <w:pPr>
        <w:ind w:left="33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31" w:hanging="420"/>
      </w:pPr>
      <w:rPr>
        <w:rFonts w:ascii="Wingdings" w:hAnsi="Wingdings" w:hint="default"/>
      </w:rPr>
    </w:lvl>
  </w:abstractNum>
  <w:abstractNum w:abstractNumId="10" w15:restartNumberingAfterBreak="0">
    <w:nsid w:val="268C09B9"/>
    <w:multiLevelType w:val="hybridMultilevel"/>
    <w:tmpl w:val="BE98804E"/>
    <w:lvl w:ilvl="0" w:tplc="CE7618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7727B63"/>
    <w:multiLevelType w:val="hybridMultilevel"/>
    <w:tmpl w:val="868662D0"/>
    <w:lvl w:ilvl="0" w:tplc="81F05748">
      <w:start w:val="1"/>
      <w:numFmt w:val="bullet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C8F4D0A0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383A8F30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5F8F4C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8848B916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72805C4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AC20B9B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AA0D99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A8E1B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452987"/>
    <w:multiLevelType w:val="hybridMultilevel"/>
    <w:tmpl w:val="CAAE2514"/>
    <w:lvl w:ilvl="0" w:tplc="8D325E68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F074F94"/>
    <w:multiLevelType w:val="hybridMultilevel"/>
    <w:tmpl w:val="3C62D98C"/>
    <w:lvl w:ilvl="0" w:tplc="9666434A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5E84C3D"/>
    <w:multiLevelType w:val="hybridMultilevel"/>
    <w:tmpl w:val="99DC0C0C"/>
    <w:lvl w:ilvl="0" w:tplc="831C3B82">
      <w:start w:val="1"/>
      <w:numFmt w:val="bullet"/>
      <w:pStyle w:val="Step1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9966ADE"/>
    <w:multiLevelType w:val="hybridMultilevel"/>
    <w:tmpl w:val="63C2708A"/>
    <w:lvl w:ilvl="0" w:tplc="8EEC7EDA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  <w:sz w:val="18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1FC6612">
      <w:start w:val="1"/>
      <w:numFmt w:val="bullet"/>
      <w:pStyle w:val="Step10"/>
      <w:lvlText w:val=""/>
      <w:lvlJc w:val="left"/>
      <w:pPr>
        <w:ind w:left="2100" w:hanging="420"/>
      </w:pPr>
      <w:rPr>
        <w:rFonts w:ascii="Wingdings" w:hAnsi="Wingdings" w:hint="default"/>
        <w:sz w:val="16"/>
        <w:szCs w:val="16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DB766B"/>
    <w:multiLevelType w:val="hybridMultilevel"/>
    <w:tmpl w:val="031201BC"/>
    <w:lvl w:ilvl="0" w:tplc="DED8AADA">
      <w:start w:val="1"/>
      <w:numFmt w:val="bullet"/>
      <w:lvlText w:val=""/>
      <w:lvlJc w:val="left"/>
      <w:pPr>
        <w:ind w:left="420" w:hanging="4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F7123A3"/>
    <w:multiLevelType w:val="hybridMultilevel"/>
    <w:tmpl w:val="2C88D0DA"/>
    <w:lvl w:ilvl="0" w:tplc="B770D19A">
      <w:start w:val="1"/>
      <w:numFmt w:val="bullet"/>
      <w:pStyle w:val="a6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9131699"/>
    <w:multiLevelType w:val="hybridMultilevel"/>
    <w:tmpl w:val="E034E988"/>
    <w:lvl w:ilvl="0" w:tplc="AEA218A6">
      <w:start w:val="1"/>
      <w:numFmt w:val="bullet"/>
      <w:pStyle w:val="a7"/>
      <w:lvlText w:val=""/>
      <w:lvlJc w:val="left"/>
      <w:pPr>
        <w:ind w:left="126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493248B0"/>
    <w:multiLevelType w:val="hybridMultilevel"/>
    <w:tmpl w:val="A9AA6EAA"/>
    <w:lvl w:ilvl="0" w:tplc="099AB976">
      <w:start w:val="1"/>
      <w:numFmt w:val="bullet"/>
      <w:pStyle w:val="a8"/>
      <w:lvlText w:val=""/>
      <w:lvlJc w:val="left"/>
      <w:pPr>
        <w:ind w:left="420" w:hanging="42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94E7B3C"/>
    <w:multiLevelType w:val="hybridMultilevel"/>
    <w:tmpl w:val="10E691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D7D7D15"/>
    <w:multiLevelType w:val="hybridMultilevel"/>
    <w:tmpl w:val="F5CC2D7A"/>
    <w:lvl w:ilvl="0" w:tplc="10922A1C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4E3D33B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4F054934"/>
    <w:multiLevelType w:val="hybridMultilevel"/>
    <w:tmpl w:val="018A8E3C"/>
    <w:lvl w:ilvl="0" w:tplc="0C06B5FE">
      <w:start w:val="1"/>
      <w:numFmt w:val="decimal"/>
      <w:lvlText w:val="步骤%1"/>
      <w:lvlJc w:val="left"/>
      <w:pPr>
        <w:ind w:left="1701" w:hanging="850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6657F2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4A740B1"/>
    <w:multiLevelType w:val="hybridMultilevel"/>
    <w:tmpl w:val="29B0D1AC"/>
    <w:lvl w:ilvl="0" w:tplc="282C6BA6">
      <w:start w:val="1"/>
      <w:numFmt w:val="bullet"/>
      <w:pStyle w:val="a9"/>
      <w:lvlText w:val=""/>
      <w:lvlJc w:val="left"/>
      <w:pPr>
        <w:ind w:left="1679" w:hanging="420"/>
      </w:pPr>
      <w:rPr>
        <w:rFonts w:ascii="Wingdings 2" w:hAnsi="Wingdings 2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20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39" w:hanging="420"/>
      </w:pPr>
      <w:rPr>
        <w:rFonts w:ascii="Wingdings" w:hAnsi="Wingdings" w:hint="default"/>
      </w:rPr>
    </w:lvl>
  </w:abstractNum>
  <w:abstractNum w:abstractNumId="25" w15:restartNumberingAfterBreak="0">
    <w:nsid w:val="555556AF"/>
    <w:multiLevelType w:val="hybridMultilevel"/>
    <w:tmpl w:val="F7B45DA0"/>
    <w:lvl w:ilvl="0" w:tplc="2014182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7CE3BF7"/>
    <w:multiLevelType w:val="hybridMultilevel"/>
    <w:tmpl w:val="D16A721A"/>
    <w:lvl w:ilvl="0" w:tplc="E18EB8F6">
      <w:start w:val="1"/>
      <w:numFmt w:val="decimal"/>
      <w:pStyle w:val="Step11"/>
      <w:lvlText w:val="步骤%1"/>
      <w:lvlJc w:val="left"/>
      <w:pPr>
        <w:ind w:left="1588" w:hanging="755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673" w:hanging="420"/>
      </w:pPr>
    </w:lvl>
    <w:lvl w:ilvl="2" w:tplc="0409001B" w:tentative="1">
      <w:start w:val="1"/>
      <w:numFmt w:val="lowerRoman"/>
      <w:lvlText w:val="%3."/>
      <w:lvlJc w:val="right"/>
      <w:pPr>
        <w:ind w:left="2093" w:hanging="420"/>
      </w:pPr>
    </w:lvl>
    <w:lvl w:ilvl="3" w:tplc="0409000F" w:tentative="1">
      <w:start w:val="1"/>
      <w:numFmt w:val="decimal"/>
      <w:lvlText w:val="%4."/>
      <w:lvlJc w:val="left"/>
      <w:pPr>
        <w:ind w:left="2513" w:hanging="420"/>
      </w:pPr>
    </w:lvl>
    <w:lvl w:ilvl="4" w:tplc="04090019" w:tentative="1">
      <w:start w:val="1"/>
      <w:numFmt w:val="lowerLetter"/>
      <w:lvlText w:val="%5)"/>
      <w:lvlJc w:val="left"/>
      <w:pPr>
        <w:ind w:left="2933" w:hanging="420"/>
      </w:pPr>
    </w:lvl>
    <w:lvl w:ilvl="5" w:tplc="0409001B" w:tentative="1">
      <w:start w:val="1"/>
      <w:numFmt w:val="lowerRoman"/>
      <w:lvlText w:val="%6."/>
      <w:lvlJc w:val="right"/>
      <w:pPr>
        <w:ind w:left="3353" w:hanging="420"/>
      </w:pPr>
    </w:lvl>
    <w:lvl w:ilvl="6" w:tplc="0409000F" w:tentative="1">
      <w:start w:val="1"/>
      <w:numFmt w:val="decimal"/>
      <w:lvlText w:val="%7."/>
      <w:lvlJc w:val="left"/>
      <w:pPr>
        <w:ind w:left="3773" w:hanging="420"/>
      </w:pPr>
    </w:lvl>
    <w:lvl w:ilvl="7" w:tplc="04090019">
      <w:start w:val="1"/>
      <w:numFmt w:val="lowerLetter"/>
      <w:lvlText w:val="%8)"/>
      <w:lvlJc w:val="left"/>
      <w:pPr>
        <w:ind w:left="4193" w:hanging="420"/>
      </w:pPr>
    </w:lvl>
    <w:lvl w:ilvl="8" w:tplc="0409001B" w:tentative="1">
      <w:start w:val="1"/>
      <w:numFmt w:val="lowerRoman"/>
      <w:lvlText w:val="%9."/>
      <w:lvlJc w:val="right"/>
      <w:pPr>
        <w:ind w:left="4613" w:hanging="420"/>
      </w:pPr>
    </w:lvl>
  </w:abstractNum>
  <w:abstractNum w:abstractNumId="27" w15:restartNumberingAfterBreak="0">
    <w:nsid w:val="605200A4"/>
    <w:multiLevelType w:val="hybridMultilevel"/>
    <w:tmpl w:val="E26CCD7C"/>
    <w:lvl w:ilvl="0" w:tplc="88C8C8D8">
      <w:start w:val="1"/>
      <w:numFmt w:val="bullet"/>
      <w:pStyle w:val="aa"/>
      <w:lvlText w:val=""/>
      <w:lvlJc w:val="left"/>
      <w:pPr>
        <w:ind w:left="126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8" w15:restartNumberingAfterBreak="0">
    <w:nsid w:val="646418BB"/>
    <w:multiLevelType w:val="hybridMultilevel"/>
    <w:tmpl w:val="0C08ED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6231C43"/>
    <w:multiLevelType w:val="multilevel"/>
    <w:tmpl w:val="A3D002F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Times New Roman" w:hAnsi="Times New Roman" w:cs="Times New Roman" w:hint="default"/>
        <w:b/>
        <w:sz w:val="144"/>
        <w:szCs w:val="144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hint="eastAsia"/>
        <w:b/>
        <w:sz w:val="44"/>
        <w:szCs w:val="44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  <w:b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Restart w:val="1"/>
      <w:pStyle w:val="ab"/>
      <w:suff w:val="space"/>
      <w:lvlText w:val="图%1-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Restart w:val="1"/>
      <w:pStyle w:val="ac"/>
      <w:suff w:val="space"/>
      <w:lvlText w:val="表%1-%9"/>
      <w:lvlJc w:val="left"/>
      <w:pPr>
        <w:ind w:left="0" w:firstLine="0"/>
      </w:pPr>
      <w:rPr>
        <w:rFonts w:hint="eastAsia"/>
      </w:rPr>
    </w:lvl>
  </w:abstractNum>
  <w:abstractNum w:abstractNumId="30" w15:restartNumberingAfterBreak="0">
    <w:nsid w:val="667437AC"/>
    <w:multiLevelType w:val="hybridMultilevel"/>
    <w:tmpl w:val="6E74E2D6"/>
    <w:lvl w:ilvl="0" w:tplc="04090011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1" w15:restartNumberingAfterBreak="0">
    <w:nsid w:val="6AA8774A"/>
    <w:multiLevelType w:val="hybridMultilevel"/>
    <w:tmpl w:val="728E1786"/>
    <w:lvl w:ilvl="0" w:tplc="F5B6EA2E">
      <w:start w:val="1"/>
      <w:numFmt w:val="bullet"/>
      <w:pStyle w:val="ad"/>
      <w:lvlText w:val=""/>
      <w:lvlJc w:val="left"/>
      <w:pPr>
        <w:ind w:left="840" w:hanging="420"/>
      </w:pPr>
      <w:rPr>
        <w:rFonts w:ascii="Wingdings 2" w:hAnsi="Wingdings 2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D605145"/>
    <w:multiLevelType w:val="hybridMultilevel"/>
    <w:tmpl w:val="0A2212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38763D9"/>
    <w:multiLevelType w:val="hybridMultilevel"/>
    <w:tmpl w:val="77E62DBE"/>
    <w:lvl w:ilvl="0" w:tplc="5342634C">
      <w:start w:val="1"/>
      <w:numFmt w:val="decimal"/>
      <w:lvlText w:val="%1."/>
      <w:lvlJc w:val="left"/>
      <w:pPr>
        <w:ind w:left="839" w:hanging="419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58E1088"/>
    <w:multiLevelType w:val="hybridMultilevel"/>
    <w:tmpl w:val="A844AA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7C51B7D"/>
    <w:multiLevelType w:val="multilevel"/>
    <w:tmpl w:val="DF8ECF8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numFmt w:val="decimal"/>
      <w:lvlText w:val=""/>
      <w:lvlJc w:val="left"/>
      <w:pPr>
        <w:ind w:left="0" w:firstLine="0"/>
      </w:pPr>
      <w:rPr>
        <w:rFonts w:hint="eastAsia"/>
      </w:rPr>
    </w:lvl>
    <w:lvl w:ilvl="2">
      <w:numFmt w:val="decimal"/>
      <w:lvlText w:val=""/>
      <w:lvlJc w:val="left"/>
      <w:pPr>
        <w:ind w:left="0" w:firstLine="0"/>
      </w:pPr>
      <w:rPr>
        <w:rFonts w:hint="eastAsia"/>
      </w:rPr>
    </w:lvl>
    <w:lvl w:ilvl="3">
      <w:numFmt w:val="decimal"/>
      <w:lvlText w:val=""/>
      <w:lvlJc w:val="left"/>
      <w:pPr>
        <w:ind w:left="0" w:firstLine="0"/>
      </w:pPr>
      <w:rPr>
        <w:rFonts w:hint="eastAsia"/>
      </w:rPr>
    </w:lvl>
    <w:lvl w:ilvl="4">
      <w:numFmt w:val="decimal"/>
      <w:lvlText w:val=""/>
      <w:lvlJc w:val="left"/>
      <w:pPr>
        <w:ind w:left="0" w:firstLine="0"/>
      </w:pPr>
      <w:rPr>
        <w:rFonts w:hint="eastAsia"/>
      </w:rPr>
    </w:lvl>
    <w:lvl w:ilvl="5">
      <w:numFmt w:val="decimal"/>
      <w:lvlText w:val=""/>
      <w:lvlJc w:val="left"/>
      <w:pPr>
        <w:ind w:left="0" w:firstLine="0"/>
      </w:pPr>
      <w:rPr>
        <w:rFonts w:hint="eastAsia"/>
      </w:rPr>
    </w:lvl>
    <w:lvl w:ilvl="6">
      <w:numFmt w:val="decimal"/>
      <w:lvlText w:val=""/>
      <w:lvlJc w:val="left"/>
      <w:pPr>
        <w:ind w:left="0" w:firstLine="0"/>
      </w:pPr>
      <w:rPr>
        <w:rFonts w:hint="eastAsia"/>
      </w:rPr>
    </w:lvl>
    <w:lvl w:ilvl="7">
      <w:numFmt w:val="decimal"/>
      <w:lvlText w:val=""/>
      <w:lvlJc w:val="left"/>
      <w:pPr>
        <w:ind w:left="0" w:firstLine="0"/>
      </w:pPr>
      <w:rPr>
        <w:rFonts w:hint="eastAsia"/>
      </w:rPr>
    </w:lvl>
    <w:lvl w:ilvl="8"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36" w15:restartNumberingAfterBreak="0">
    <w:nsid w:val="785D4F79"/>
    <w:multiLevelType w:val="hybridMultilevel"/>
    <w:tmpl w:val="6B6C8E56"/>
    <w:lvl w:ilvl="0" w:tplc="DA465A18">
      <w:start w:val="1"/>
      <w:numFmt w:val="decimal"/>
      <w:pStyle w:val="Step21"/>
      <w:lvlText w:val="%1."/>
      <w:lvlJc w:val="left"/>
      <w:pPr>
        <w:ind w:left="2008" w:hanging="420"/>
      </w:pPr>
    </w:lvl>
    <w:lvl w:ilvl="1" w:tplc="04090019" w:tentative="1">
      <w:start w:val="1"/>
      <w:numFmt w:val="lowerLetter"/>
      <w:lvlText w:val="%2)"/>
      <w:lvlJc w:val="left"/>
      <w:pPr>
        <w:ind w:left="2428" w:hanging="420"/>
      </w:pPr>
    </w:lvl>
    <w:lvl w:ilvl="2" w:tplc="0409001B" w:tentative="1">
      <w:start w:val="1"/>
      <w:numFmt w:val="lowerRoman"/>
      <w:lvlText w:val="%3."/>
      <w:lvlJc w:val="right"/>
      <w:pPr>
        <w:ind w:left="2848" w:hanging="420"/>
      </w:pPr>
    </w:lvl>
    <w:lvl w:ilvl="3" w:tplc="0409000F" w:tentative="1">
      <w:start w:val="1"/>
      <w:numFmt w:val="decimal"/>
      <w:lvlText w:val="%4."/>
      <w:lvlJc w:val="left"/>
      <w:pPr>
        <w:ind w:left="3268" w:hanging="420"/>
      </w:pPr>
    </w:lvl>
    <w:lvl w:ilvl="4" w:tplc="04090019" w:tentative="1">
      <w:start w:val="1"/>
      <w:numFmt w:val="lowerLetter"/>
      <w:lvlText w:val="%5)"/>
      <w:lvlJc w:val="left"/>
      <w:pPr>
        <w:ind w:left="3688" w:hanging="420"/>
      </w:pPr>
    </w:lvl>
    <w:lvl w:ilvl="5" w:tplc="0409001B" w:tentative="1">
      <w:start w:val="1"/>
      <w:numFmt w:val="lowerRoman"/>
      <w:lvlText w:val="%6."/>
      <w:lvlJc w:val="right"/>
      <w:pPr>
        <w:ind w:left="4108" w:hanging="420"/>
      </w:pPr>
    </w:lvl>
    <w:lvl w:ilvl="6" w:tplc="0409000F" w:tentative="1">
      <w:start w:val="1"/>
      <w:numFmt w:val="decimal"/>
      <w:lvlText w:val="%7."/>
      <w:lvlJc w:val="left"/>
      <w:pPr>
        <w:ind w:left="4528" w:hanging="420"/>
      </w:pPr>
    </w:lvl>
    <w:lvl w:ilvl="7" w:tplc="04090019" w:tentative="1">
      <w:start w:val="1"/>
      <w:numFmt w:val="lowerLetter"/>
      <w:lvlText w:val="%8)"/>
      <w:lvlJc w:val="left"/>
      <w:pPr>
        <w:ind w:left="4948" w:hanging="420"/>
      </w:pPr>
    </w:lvl>
    <w:lvl w:ilvl="8" w:tplc="0409001B" w:tentative="1">
      <w:start w:val="1"/>
      <w:numFmt w:val="lowerRoman"/>
      <w:lvlText w:val="%9."/>
      <w:lvlJc w:val="right"/>
      <w:pPr>
        <w:ind w:left="5368" w:hanging="420"/>
      </w:pPr>
    </w:lvl>
  </w:abstractNum>
  <w:abstractNum w:abstractNumId="37" w15:restartNumberingAfterBreak="0">
    <w:nsid w:val="7DB60CF3"/>
    <w:multiLevelType w:val="hybridMultilevel"/>
    <w:tmpl w:val="6B74B3FC"/>
    <w:lvl w:ilvl="0" w:tplc="1F6492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4"/>
  </w:num>
  <w:num w:numId="5">
    <w:abstractNumId w:val="31"/>
  </w:num>
  <w:num w:numId="6">
    <w:abstractNumId w:val="16"/>
  </w:num>
  <w:num w:numId="7">
    <w:abstractNumId w:val="27"/>
  </w:num>
  <w:num w:numId="8">
    <w:abstractNumId w:val="29"/>
  </w:num>
  <w:num w:numId="9">
    <w:abstractNumId w:val="7"/>
  </w:num>
  <w:num w:numId="10">
    <w:abstractNumId w:val="26"/>
  </w:num>
  <w:num w:numId="11">
    <w:abstractNumId w:val="36"/>
  </w:num>
  <w:num w:numId="12">
    <w:abstractNumId w:val="18"/>
  </w:num>
  <w:num w:numId="13">
    <w:abstractNumId w:val="5"/>
  </w:num>
  <w:num w:numId="14">
    <w:abstractNumId w:val="33"/>
  </w:num>
  <w:num w:numId="15">
    <w:abstractNumId w:val="6"/>
  </w:num>
  <w:num w:numId="16">
    <w:abstractNumId w:val="14"/>
  </w:num>
  <w:num w:numId="17">
    <w:abstractNumId w:val="17"/>
  </w:num>
  <w:num w:numId="18">
    <w:abstractNumId w:val="15"/>
  </w:num>
  <w:num w:numId="19">
    <w:abstractNumId w:val="9"/>
  </w:num>
  <w:num w:numId="20">
    <w:abstractNumId w:val="30"/>
  </w:num>
  <w:num w:numId="21">
    <w:abstractNumId w:val="35"/>
  </w:num>
  <w:num w:numId="22">
    <w:abstractNumId w:val="12"/>
  </w:num>
  <w:num w:numId="23">
    <w:abstractNumId w:val="3"/>
  </w:num>
  <w:num w:numId="24">
    <w:abstractNumId w:val="11"/>
  </w:num>
  <w:num w:numId="25">
    <w:abstractNumId w:val="25"/>
  </w:num>
  <w:num w:numId="26">
    <w:abstractNumId w:val="17"/>
  </w:num>
  <w:num w:numId="27">
    <w:abstractNumId w:val="28"/>
  </w:num>
  <w:num w:numId="28">
    <w:abstractNumId w:val="19"/>
  </w:num>
  <w:num w:numId="29">
    <w:abstractNumId w:val="26"/>
    <w:lvlOverride w:ilvl="0">
      <w:startOverride w:val="1"/>
    </w:lvlOverride>
  </w:num>
  <w:num w:numId="30">
    <w:abstractNumId w:val="36"/>
    <w:lvlOverride w:ilvl="0">
      <w:startOverride w:val="1"/>
    </w:lvlOverride>
  </w:num>
  <w:num w:numId="31">
    <w:abstractNumId w:val="36"/>
  </w:num>
  <w:num w:numId="32">
    <w:abstractNumId w:val="24"/>
  </w:num>
  <w:num w:numId="33">
    <w:abstractNumId w:val="23"/>
  </w:num>
  <w:num w:numId="34">
    <w:abstractNumId w:val="13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20"/>
  </w:num>
  <w:num w:numId="38">
    <w:abstractNumId w:val="34"/>
  </w:num>
  <w:num w:numId="39">
    <w:abstractNumId w:val="32"/>
  </w:num>
  <w:num w:numId="40">
    <w:abstractNumId w:val="8"/>
  </w:num>
  <w:num w:numId="41">
    <w:abstractNumId w:val="37"/>
  </w:num>
  <w:num w:numId="42">
    <w:abstractNumId w:val="4"/>
  </w:num>
  <w:num w:numId="43">
    <w:abstractNumId w:val="21"/>
  </w:num>
  <w:num w:numId="44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CA"/>
    <w:rsid w:val="000010E1"/>
    <w:rsid w:val="0000731B"/>
    <w:rsid w:val="00007E8E"/>
    <w:rsid w:val="0002032C"/>
    <w:rsid w:val="000223E2"/>
    <w:rsid w:val="000302D5"/>
    <w:rsid w:val="0005077B"/>
    <w:rsid w:val="00051578"/>
    <w:rsid w:val="00061AE8"/>
    <w:rsid w:val="00082D63"/>
    <w:rsid w:val="0008379D"/>
    <w:rsid w:val="00094F34"/>
    <w:rsid w:val="000B6A7E"/>
    <w:rsid w:val="000C5371"/>
    <w:rsid w:val="000C54AA"/>
    <w:rsid w:val="000C6D9A"/>
    <w:rsid w:val="000D6669"/>
    <w:rsid w:val="000E19E9"/>
    <w:rsid w:val="000E36B8"/>
    <w:rsid w:val="000E37A1"/>
    <w:rsid w:val="000F02F0"/>
    <w:rsid w:val="000F34FA"/>
    <w:rsid w:val="00101417"/>
    <w:rsid w:val="00102A11"/>
    <w:rsid w:val="00110297"/>
    <w:rsid w:val="00114AC6"/>
    <w:rsid w:val="00114F5C"/>
    <w:rsid w:val="00124AEF"/>
    <w:rsid w:val="00124C08"/>
    <w:rsid w:val="00131CB9"/>
    <w:rsid w:val="00131D7C"/>
    <w:rsid w:val="001350F3"/>
    <w:rsid w:val="00141369"/>
    <w:rsid w:val="0014608F"/>
    <w:rsid w:val="001526B2"/>
    <w:rsid w:val="00156F5E"/>
    <w:rsid w:val="0015739A"/>
    <w:rsid w:val="0016152E"/>
    <w:rsid w:val="00182DF7"/>
    <w:rsid w:val="0019490B"/>
    <w:rsid w:val="00194914"/>
    <w:rsid w:val="001A3531"/>
    <w:rsid w:val="001B495C"/>
    <w:rsid w:val="001D3164"/>
    <w:rsid w:val="001E3016"/>
    <w:rsid w:val="001E400F"/>
    <w:rsid w:val="001F5048"/>
    <w:rsid w:val="002012FE"/>
    <w:rsid w:val="00203924"/>
    <w:rsid w:val="00210E2E"/>
    <w:rsid w:val="002139CB"/>
    <w:rsid w:val="0021548E"/>
    <w:rsid w:val="0022298C"/>
    <w:rsid w:val="00223CF1"/>
    <w:rsid w:val="00226C1C"/>
    <w:rsid w:val="00226F4C"/>
    <w:rsid w:val="002358D8"/>
    <w:rsid w:val="00242EDB"/>
    <w:rsid w:val="00246E0A"/>
    <w:rsid w:val="0026117B"/>
    <w:rsid w:val="00271CC8"/>
    <w:rsid w:val="002741B6"/>
    <w:rsid w:val="00280933"/>
    <w:rsid w:val="002818BE"/>
    <w:rsid w:val="002830E1"/>
    <w:rsid w:val="0029539F"/>
    <w:rsid w:val="002A4B1F"/>
    <w:rsid w:val="002B44F1"/>
    <w:rsid w:val="002C1BD8"/>
    <w:rsid w:val="002C4EA8"/>
    <w:rsid w:val="002C5137"/>
    <w:rsid w:val="002C6A07"/>
    <w:rsid w:val="002D0951"/>
    <w:rsid w:val="002D1B12"/>
    <w:rsid w:val="002D303F"/>
    <w:rsid w:val="002D3A3C"/>
    <w:rsid w:val="002E01C4"/>
    <w:rsid w:val="002E0EF8"/>
    <w:rsid w:val="002F1C82"/>
    <w:rsid w:val="002F2C26"/>
    <w:rsid w:val="002F49EA"/>
    <w:rsid w:val="0030135D"/>
    <w:rsid w:val="00303410"/>
    <w:rsid w:val="003054A1"/>
    <w:rsid w:val="003066EB"/>
    <w:rsid w:val="0031007F"/>
    <w:rsid w:val="00311FB0"/>
    <w:rsid w:val="00336B5D"/>
    <w:rsid w:val="00366221"/>
    <w:rsid w:val="0037405C"/>
    <w:rsid w:val="00374743"/>
    <w:rsid w:val="00380AA9"/>
    <w:rsid w:val="0038109B"/>
    <w:rsid w:val="00397432"/>
    <w:rsid w:val="00397E99"/>
    <w:rsid w:val="003A105C"/>
    <w:rsid w:val="003B19E0"/>
    <w:rsid w:val="003B292C"/>
    <w:rsid w:val="003C7087"/>
    <w:rsid w:val="003D0CD0"/>
    <w:rsid w:val="003D19D4"/>
    <w:rsid w:val="003D24E0"/>
    <w:rsid w:val="003E0F96"/>
    <w:rsid w:val="003E1168"/>
    <w:rsid w:val="003E28ED"/>
    <w:rsid w:val="003E54F3"/>
    <w:rsid w:val="003E56C1"/>
    <w:rsid w:val="003E7ACD"/>
    <w:rsid w:val="003F0012"/>
    <w:rsid w:val="003F1B3B"/>
    <w:rsid w:val="003F300C"/>
    <w:rsid w:val="003F5EC7"/>
    <w:rsid w:val="003F73E1"/>
    <w:rsid w:val="00401FC9"/>
    <w:rsid w:val="004035BD"/>
    <w:rsid w:val="00410810"/>
    <w:rsid w:val="00417019"/>
    <w:rsid w:val="004244C4"/>
    <w:rsid w:val="004251FA"/>
    <w:rsid w:val="00425C73"/>
    <w:rsid w:val="004261DA"/>
    <w:rsid w:val="00431286"/>
    <w:rsid w:val="004433E1"/>
    <w:rsid w:val="00452E0F"/>
    <w:rsid w:val="0046119F"/>
    <w:rsid w:val="00467A96"/>
    <w:rsid w:val="00476C29"/>
    <w:rsid w:val="00483B42"/>
    <w:rsid w:val="0048670A"/>
    <w:rsid w:val="004956EF"/>
    <w:rsid w:val="004A0369"/>
    <w:rsid w:val="004B1C9B"/>
    <w:rsid w:val="004B4645"/>
    <w:rsid w:val="004D6779"/>
    <w:rsid w:val="004D6CD2"/>
    <w:rsid w:val="004E4A9C"/>
    <w:rsid w:val="004E5232"/>
    <w:rsid w:val="004F4AD7"/>
    <w:rsid w:val="004F6D51"/>
    <w:rsid w:val="00502298"/>
    <w:rsid w:val="005057C8"/>
    <w:rsid w:val="00520573"/>
    <w:rsid w:val="00522403"/>
    <w:rsid w:val="0053106E"/>
    <w:rsid w:val="00542C65"/>
    <w:rsid w:val="00545AFF"/>
    <w:rsid w:val="00546AA0"/>
    <w:rsid w:val="005552A1"/>
    <w:rsid w:val="00555407"/>
    <w:rsid w:val="00571C21"/>
    <w:rsid w:val="005757B6"/>
    <w:rsid w:val="00575A15"/>
    <w:rsid w:val="00575DB9"/>
    <w:rsid w:val="00581DD3"/>
    <w:rsid w:val="00584FC9"/>
    <w:rsid w:val="005852C4"/>
    <w:rsid w:val="005908DE"/>
    <w:rsid w:val="00591702"/>
    <w:rsid w:val="0059366E"/>
    <w:rsid w:val="005A0D4B"/>
    <w:rsid w:val="005A6D80"/>
    <w:rsid w:val="005B5C4E"/>
    <w:rsid w:val="005D0EFF"/>
    <w:rsid w:val="005D51D5"/>
    <w:rsid w:val="005D70BB"/>
    <w:rsid w:val="005E07AF"/>
    <w:rsid w:val="005E4954"/>
    <w:rsid w:val="005E6224"/>
    <w:rsid w:val="005F0072"/>
    <w:rsid w:val="005F1C42"/>
    <w:rsid w:val="005F2C52"/>
    <w:rsid w:val="00600FB1"/>
    <w:rsid w:val="00602401"/>
    <w:rsid w:val="006068F6"/>
    <w:rsid w:val="00616FAB"/>
    <w:rsid w:val="006235B1"/>
    <w:rsid w:val="00626410"/>
    <w:rsid w:val="00651494"/>
    <w:rsid w:val="00680271"/>
    <w:rsid w:val="00683DAD"/>
    <w:rsid w:val="00684B88"/>
    <w:rsid w:val="006C13BD"/>
    <w:rsid w:val="006C75D3"/>
    <w:rsid w:val="006D0635"/>
    <w:rsid w:val="006D5842"/>
    <w:rsid w:val="006E1510"/>
    <w:rsid w:val="006E210D"/>
    <w:rsid w:val="006F3693"/>
    <w:rsid w:val="006F4B80"/>
    <w:rsid w:val="0070159B"/>
    <w:rsid w:val="00701EF9"/>
    <w:rsid w:val="0070668B"/>
    <w:rsid w:val="00742F03"/>
    <w:rsid w:val="0075393F"/>
    <w:rsid w:val="007607A6"/>
    <w:rsid w:val="00763AB9"/>
    <w:rsid w:val="007869EB"/>
    <w:rsid w:val="00793C69"/>
    <w:rsid w:val="00795C47"/>
    <w:rsid w:val="00797088"/>
    <w:rsid w:val="007A1E21"/>
    <w:rsid w:val="007A2C31"/>
    <w:rsid w:val="007A2E26"/>
    <w:rsid w:val="007B11AA"/>
    <w:rsid w:val="007B1B90"/>
    <w:rsid w:val="007C1BDB"/>
    <w:rsid w:val="007C6A70"/>
    <w:rsid w:val="007D6B93"/>
    <w:rsid w:val="007E7688"/>
    <w:rsid w:val="007F26C3"/>
    <w:rsid w:val="007F2EF7"/>
    <w:rsid w:val="007F3B57"/>
    <w:rsid w:val="007F4B89"/>
    <w:rsid w:val="007F7621"/>
    <w:rsid w:val="00801E9F"/>
    <w:rsid w:val="00811C55"/>
    <w:rsid w:val="00813DCE"/>
    <w:rsid w:val="008266F9"/>
    <w:rsid w:val="008270A9"/>
    <w:rsid w:val="0082742D"/>
    <w:rsid w:val="00831234"/>
    <w:rsid w:val="00834419"/>
    <w:rsid w:val="00840F24"/>
    <w:rsid w:val="008429E3"/>
    <w:rsid w:val="00851803"/>
    <w:rsid w:val="00854AE5"/>
    <w:rsid w:val="008578B4"/>
    <w:rsid w:val="00866832"/>
    <w:rsid w:val="00871E0B"/>
    <w:rsid w:val="0088642F"/>
    <w:rsid w:val="00890F3D"/>
    <w:rsid w:val="00893578"/>
    <w:rsid w:val="008A6B68"/>
    <w:rsid w:val="008B011F"/>
    <w:rsid w:val="008B14CA"/>
    <w:rsid w:val="008C2F66"/>
    <w:rsid w:val="008D0EA3"/>
    <w:rsid w:val="008D6518"/>
    <w:rsid w:val="008E15FE"/>
    <w:rsid w:val="008E3372"/>
    <w:rsid w:val="008E360D"/>
    <w:rsid w:val="008E58EC"/>
    <w:rsid w:val="008F2F74"/>
    <w:rsid w:val="009002CE"/>
    <w:rsid w:val="0091004E"/>
    <w:rsid w:val="009212C1"/>
    <w:rsid w:val="00932202"/>
    <w:rsid w:val="00933CD5"/>
    <w:rsid w:val="00933E41"/>
    <w:rsid w:val="009420F9"/>
    <w:rsid w:val="009545B6"/>
    <w:rsid w:val="00962CEA"/>
    <w:rsid w:val="00973363"/>
    <w:rsid w:val="00977E32"/>
    <w:rsid w:val="00984825"/>
    <w:rsid w:val="00985D9D"/>
    <w:rsid w:val="00987B6A"/>
    <w:rsid w:val="009902F5"/>
    <w:rsid w:val="00991E3D"/>
    <w:rsid w:val="0099294C"/>
    <w:rsid w:val="00996C2C"/>
    <w:rsid w:val="009B45FA"/>
    <w:rsid w:val="009C2035"/>
    <w:rsid w:val="009C64D9"/>
    <w:rsid w:val="009C7B31"/>
    <w:rsid w:val="009E0030"/>
    <w:rsid w:val="009E2E95"/>
    <w:rsid w:val="009E5D62"/>
    <w:rsid w:val="009F7E86"/>
    <w:rsid w:val="00A00FAB"/>
    <w:rsid w:val="00A048C8"/>
    <w:rsid w:val="00A07DCF"/>
    <w:rsid w:val="00A150CC"/>
    <w:rsid w:val="00A17667"/>
    <w:rsid w:val="00A20E2D"/>
    <w:rsid w:val="00A22752"/>
    <w:rsid w:val="00A23502"/>
    <w:rsid w:val="00A24822"/>
    <w:rsid w:val="00A256A9"/>
    <w:rsid w:val="00A3475B"/>
    <w:rsid w:val="00A40890"/>
    <w:rsid w:val="00A41A81"/>
    <w:rsid w:val="00A42213"/>
    <w:rsid w:val="00A44E34"/>
    <w:rsid w:val="00A455B9"/>
    <w:rsid w:val="00A46728"/>
    <w:rsid w:val="00A46D6C"/>
    <w:rsid w:val="00A521CB"/>
    <w:rsid w:val="00A5504C"/>
    <w:rsid w:val="00A56895"/>
    <w:rsid w:val="00A645BB"/>
    <w:rsid w:val="00A71875"/>
    <w:rsid w:val="00A71D50"/>
    <w:rsid w:val="00A72946"/>
    <w:rsid w:val="00A7635C"/>
    <w:rsid w:val="00A94689"/>
    <w:rsid w:val="00A94E73"/>
    <w:rsid w:val="00AA443A"/>
    <w:rsid w:val="00AB6849"/>
    <w:rsid w:val="00AC2E9E"/>
    <w:rsid w:val="00AC3E3F"/>
    <w:rsid w:val="00AE0CFA"/>
    <w:rsid w:val="00B00DEE"/>
    <w:rsid w:val="00B00DF5"/>
    <w:rsid w:val="00B01BF6"/>
    <w:rsid w:val="00B033E0"/>
    <w:rsid w:val="00B11EB5"/>
    <w:rsid w:val="00B12C1D"/>
    <w:rsid w:val="00B1333D"/>
    <w:rsid w:val="00B255B0"/>
    <w:rsid w:val="00B36745"/>
    <w:rsid w:val="00B375A0"/>
    <w:rsid w:val="00B45901"/>
    <w:rsid w:val="00B71891"/>
    <w:rsid w:val="00B73A38"/>
    <w:rsid w:val="00B83285"/>
    <w:rsid w:val="00B97C76"/>
    <w:rsid w:val="00BA1D18"/>
    <w:rsid w:val="00BB1562"/>
    <w:rsid w:val="00BB1D93"/>
    <w:rsid w:val="00BB1F11"/>
    <w:rsid w:val="00BB4A26"/>
    <w:rsid w:val="00BC3933"/>
    <w:rsid w:val="00BC4A71"/>
    <w:rsid w:val="00BD1754"/>
    <w:rsid w:val="00BF2AEB"/>
    <w:rsid w:val="00C01CDA"/>
    <w:rsid w:val="00C209AA"/>
    <w:rsid w:val="00C24027"/>
    <w:rsid w:val="00C309CF"/>
    <w:rsid w:val="00C34847"/>
    <w:rsid w:val="00C45F9C"/>
    <w:rsid w:val="00C51BB3"/>
    <w:rsid w:val="00C601F7"/>
    <w:rsid w:val="00C6362C"/>
    <w:rsid w:val="00C74CAA"/>
    <w:rsid w:val="00C759AD"/>
    <w:rsid w:val="00C7682A"/>
    <w:rsid w:val="00C77AD1"/>
    <w:rsid w:val="00C87881"/>
    <w:rsid w:val="00C95860"/>
    <w:rsid w:val="00C95ED6"/>
    <w:rsid w:val="00C97D24"/>
    <w:rsid w:val="00CA133B"/>
    <w:rsid w:val="00CA55FC"/>
    <w:rsid w:val="00CB0D46"/>
    <w:rsid w:val="00CD14A2"/>
    <w:rsid w:val="00CE48DB"/>
    <w:rsid w:val="00CE567F"/>
    <w:rsid w:val="00CF0CC3"/>
    <w:rsid w:val="00CF36D7"/>
    <w:rsid w:val="00CF5A5E"/>
    <w:rsid w:val="00D0314D"/>
    <w:rsid w:val="00D04D7C"/>
    <w:rsid w:val="00D1444F"/>
    <w:rsid w:val="00D26018"/>
    <w:rsid w:val="00D441F1"/>
    <w:rsid w:val="00D453D3"/>
    <w:rsid w:val="00D6347D"/>
    <w:rsid w:val="00D752DA"/>
    <w:rsid w:val="00D76248"/>
    <w:rsid w:val="00D86384"/>
    <w:rsid w:val="00D9389C"/>
    <w:rsid w:val="00DA09CC"/>
    <w:rsid w:val="00DA4FFA"/>
    <w:rsid w:val="00DA6015"/>
    <w:rsid w:val="00DA6B20"/>
    <w:rsid w:val="00DC28ED"/>
    <w:rsid w:val="00DC69CB"/>
    <w:rsid w:val="00DC7D20"/>
    <w:rsid w:val="00DE2582"/>
    <w:rsid w:val="00DF3F9F"/>
    <w:rsid w:val="00DF4527"/>
    <w:rsid w:val="00E02A30"/>
    <w:rsid w:val="00E10F39"/>
    <w:rsid w:val="00E13F85"/>
    <w:rsid w:val="00E23EF6"/>
    <w:rsid w:val="00E40A89"/>
    <w:rsid w:val="00E6136E"/>
    <w:rsid w:val="00E65C03"/>
    <w:rsid w:val="00E727F4"/>
    <w:rsid w:val="00E774F2"/>
    <w:rsid w:val="00E822EF"/>
    <w:rsid w:val="00E828F5"/>
    <w:rsid w:val="00E91354"/>
    <w:rsid w:val="00E9353C"/>
    <w:rsid w:val="00E9693E"/>
    <w:rsid w:val="00E969CA"/>
    <w:rsid w:val="00EB6839"/>
    <w:rsid w:val="00EC1CC5"/>
    <w:rsid w:val="00EC4E84"/>
    <w:rsid w:val="00ED0CC4"/>
    <w:rsid w:val="00ED3B03"/>
    <w:rsid w:val="00ED53B0"/>
    <w:rsid w:val="00EE02FF"/>
    <w:rsid w:val="00EE5163"/>
    <w:rsid w:val="00EE5DE2"/>
    <w:rsid w:val="00EF07A9"/>
    <w:rsid w:val="00EF3953"/>
    <w:rsid w:val="00EF3EE5"/>
    <w:rsid w:val="00EF5AAB"/>
    <w:rsid w:val="00F07F0C"/>
    <w:rsid w:val="00F12283"/>
    <w:rsid w:val="00F12B71"/>
    <w:rsid w:val="00F20BC6"/>
    <w:rsid w:val="00F24A0B"/>
    <w:rsid w:val="00F24E38"/>
    <w:rsid w:val="00F313AB"/>
    <w:rsid w:val="00F4361D"/>
    <w:rsid w:val="00F53A4F"/>
    <w:rsid w:val="00F600F8"/>
    <w:rsid w:val="00F62FE1"/>
    <w:rsid w:val="00F65927"/>
    <w:rsid w:val="00F8453B"/>
    <w:rsid w:val="00F912EE"/>
    <w:rsid w:val="00F94F53"/>
    <w:rsid w:val="00FB0205"/>
    <w:rsid w:val="00FB40DA"/>
    <w:rsid w:val="00FC1ACC"/>
    <w:rsid w:val="00FC5EC2"/>
    <w:rsid w:val="00FC5ED8"/>
    <w:rsid w:val="00FC7FCD"/>
    <w:rsid w:val="00FD50BA"/>
    <w:rsid w:val="00FE138F"/>
    <w:rsid w:val="00FE3D4D"/>
    <w:rsid w:val="00FE7C46"/>
    <w:rsid w:val="00FF3B25"/>
    <w:rsid w:val="00FF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  <w14:docId w14:val="7757E0BB"/>
  <w15:docId w15:val="{531D4DA7-F759-4633-8567-24328F13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qFormat/>
    <w:rsid w:val="000010E1"/>
    <w:pPr>
      <w:widowControl w:val="0"/>
      <w:jc w:val="both"/>
    </w:pPr>
  </w:style>
  <w:style w:type="paragraph" w:styleId="1">
    <w:name w:val="heading 1"/>
    <w:aliases w:val="l1,H1,Title1,Normal + Font: Helvetica,Bold,Space Before 12 pt,Not Bold,Heading One,h1,Head1,Head,1,Numbered,nu,Level 1 Head,1st level,Section Head,Sec1,h11,1st level1,h12,1st level2,h13,1st level3,h14,1st level4,h15,1st level5,h16,h17,标书"/>
    <w:basedOn w:val="ae"/>
    <w:next w:val="af"/>
    <w:link w:val="10"/>
    <w:uiPriority w:val="9"/>
    <w:qFormat/>
    <w:rsid w:val="000010E1"/>
    <w:pPr>
      <w:keepNext/>
      <w:keepLines/>
      <w:numPr>
        <w:numId w:val="8"/>
      </w:numPr>
      <w:spacing w:beforeLines="100" w:before="312" w:afterLines="100" w:after="312" w:line="1240" w:lineRule="exact"/>
      <w:jc w:val="right"/>
      <w:outlineLvl w:val="0"/>
    </w:pPr>
    <w:rPr>
      <w:rFonts w:eastAsia="黑体"/>
      <w:bCs/>
      <w:kern w:val="44"/>
      <w:sz w:val="48"/>
      <w:szCs w:val="44"/>
    </w:rPr>
  </w:style>
  <w:style w:type="paragraph" w:styleId="20">
    <w:name w:val="heading 2"/>
    <w:aliases w:val="UNDERRUBRIK 1-2,Underrubrik1,prop2,h2,Level 2 Topic Heading,2nd level,Titre2,l2,2,Header 2,Heading 2 Hidden,H2,Title2,sect 1.2,DO NOT USE_h2,chn,Chapter Number/Appendix Letter,Heading2,No Number,A,o,H2-Heading 2,Header2,22,heading2,list2,I2,L2,PIM2"/>
    <w:basedOn w:val="ae"/>
    <w:next w:val="af"/>
    <w:link w:val="21"/>
    <w:unhideWhenUsed/>
    <w:qFormat/>
    <w:rsid w:val="000010E1"/>
    <w:pPr>
      <w:keepNext/>
      <w:keepLines/>
      <w:spacing w:beforeLines="200" w:before="200" w:afterLines="100" w:after="100"/>
      <w:outlineLvl w:val="1"/>
    </w:pPr>
    <w:rPr>
      <w:rFonts w:eastAsia="黑体" w:cstheme="majorBidi"/>
      <w:bCs/>
      <w:sz w:val="36"/>
      <w:szCs w:val="32"/>
    </w:rPr>
  </w:style>
  <w:style w:type="paragraph" w:styleId="3">
    <w:name w:val="heading 3"/>
    <w:aliases w:val="h3,H3,sect1.2.3,Title3,l3,CT,1.1.1.标题 3,H31,H32,H33,H34,H35,heading 3 + Indent: Left 0.25 in,Bold Head,bh,Bold Head1,bh1,Bold Head2,bh2,Bold Head11,bh11,Bold Head3,bh3,Bold Head12,bh12,Bold Head21,bh21,Bold Head111,bh111,Bold Head4,bh4,Bold Head13"/>
    <w:basedOn w:val="ae"/>
    <w:next w:val="af"/>
    <w:link w:val="30"/>
    <w:unhideWhenUsed/>
    <w:qFormat/>
    <w:rsid w:val="000010E1"/>
    <w:pPr>
      <w:keepNext/>
      <w:keepLines/>
      <w:numPr>
        <w:ilvl w:val="2"/>
        <w:numId w:val="8"/>
      </w:numPr>
      <w:spacing w:beforeLines="100" w:before="100" w:afterLines="50" w:after="50"/>
      <w:outlineLvl w:val="2"/>
    </w:pPr>
    <w:rPr>
      <w:rFonts w:eastAsia="黑体"/>
      <w:bCs/>
      <w:sz w:val="32"/>
      <w:szCs w:val="32"/>
    </w:rPr>
  </w:style>
  <w:style w:type="paragraph" w:styleId="4">
    <w:name w:val="heading 4"/>
    <w:aliases w:val="标题 4 Char Char,标题 4 Char Char Char,--F4,heading 4,Heading 4 Char,标题 4 Char2 Char,标题 4 Char1 Char Char,标题 4 Char3 Char Char Char Char,标题 4 Char2 Char Char Char Char Char,标题 4 Char1 Char Char Char Char Char Char,--F4 Char,Heading 14,h4,rh1"/>
    <w:basedOn w:val="ae"/>
    <w:next w:val="af"/>
    <w:link w:val="40"/>
    <w:uiPriority w:val="9"/>
    <w:unhideWhenUsed/>
    <w:qFormat/>
    <w:rsid w:val="000010E1"/>
    <w:pPr>
      <w:keepNext/>
      <w:keepLines/>
      <w:numPr>
        <w:ilvl w:val="3"/>
        <w:numId w:val="8"/>
      </w:numPr>
      <w:spacing w:beforeLines="100"/>
      <w:outlineLvl w:val="3"/>
    </w:pPr>
    <w:rPr>
      <w:rFonts w:eastAsia="黑体" w:cstheme="majorBidi"/>
      <w:bCs/>
      <w:sz w:val="28"/>
      <w:szCs w:val="28"/>
    </w:rPr>
  </w:style>
  <w:style w:type="paragraph" w:styleId="5">
    <w:name w:val="heading 5"/>
    <w:aliases w:val="h5,H5,PIM 5,dash,ds,dd,heading 5,l5+toc5,Numbered Sub-list,Roman list,口,口1,口2,一,正文五级标题,5,table,DO NOT USE_h5,Alt+5,Second Subheading,dash1,ds1,dd1,dash2,ds2,dd2,dash3,ds3,dd3,dash4,ds4,dd4,dash5,ds5,dd5,dash6,ds6,dd6,dash7,ds7,dd7,dash8,ds8,dd8,das"/>
    <w:basedOn w:val="ae"/>
    <w:next w:val="af"/>
    <w:link w:val="50"/>
    <w:uiPriority w:val="9"/>
    <w:unhideWhenUsed/>
    <w:qFormat/>
    <w:rsid w:val="000010E1"/>
    <w:pPr>
      <w:keepNext/>
      <w:keepLines/>
      <w:numPr>
        <w:ilvl w:val="4"/>
        <w:numId w:val="8"/>
      </w:numPr>
      <w:spacing w:beforeLines="100" w:before="100" w:afterLines="50" w:after="50"/>
      <w:outlineLvl w:val="4"/>
    </w:pPr>
    <w:rPr>
      <w:rFonts w:eastAsia="黑体"/>
      <w:b/>
      <w:bCs/>
      <w:szCs w:val="28"/>
    </w:rPr>
  </w:style>
  <w:style w:type="paragraph" w:styleId="6">
    <w:name w:val="heading 6"/>
    <w:basedOn w:val="ae"/>
    <w:next w:val="af"/>
    <w:link w:val="60"/>
    <w:uiPriority w:val="9"/>
    <w:unhideWhenUsed/>
    <w:qFormat/>
    <w:rsid w:val="000010E1"/>
    <w:pPr>
      <w:keepNext/>
      <w:keepLines/>
      <w:outlineLvl w:val="5"/>
    </w:pPr>
    <w:rPr>
      <w:rFonts w:eastAsia="黑体" w:cstheme="majorBidi"/>
      <w:b/>
      <w:bCs/>
      <w:szCs w:val="24"/>
    </w:rPr>
  </w:style>
  <w:style w:type="paragraph" w:styleId="7">
    <w:name w:val="heading 7"/>
    <w:basedOn w:val="ae"/>
    <w:next w:val="ae"/>
    <w:link w:val="70"/>
    <w:uiPriority w:val="9"/>
    <w:unhideWhenUsed/>
    <w:qFormat/>
    <w:rsid w:val="000010E1"/>
    <w:pPr>
      <w:keepNext/>
      <w:keepLines/>
      <w:widowControl/>
      <w:spacing w:before="240" w:after="64" w:line="320" w:lineRule="auto"/>
      <w:ind w:left="1296" w:hanging="1296"/>
      <w:jc w:val="left"/>
      <w:outlineLvl w:val="6"/>
    </w:pPr>
    <w:rPr>
      <w:rFonts w:cs="Times New Roman"/>
      <w:b/>
      <w:bCs/>
      <w:sz w:val="24"/>
      <w:szCs w:val="24"/>
    </w:rPr>
  </w:style>
  <w:style w:type="paragraph" w:styleId="8">
    <w:name w:val="heading 8"/>
    <w:basedOn w:val="ae"/>
    <w:next w:val="ae"/>
    <w:link w:val="80"/>
    <w:uiPriority w:val="9"/>
    <w:unhideWhenUsed/>
    <w:qFormat/>
    <w:rsid w:val="000010E1"/>
    <w:pPr>
      <w:keepNext/>
      <w:keepLines/>
      <w:widowControl/>
      <w:spacing w:before="240" w:after="64" w:line="320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e"/>
    <w:next w:val="ae"/>
    <w:link w:val="90"/>
    <w:uiPriority w:val="9"/>
    <w:unhideWhenUsed/>
    <w:qFormat/>
    <w:rsid w:val="000010E1"/>
    <w:pPr>
      <w:keepNext/>
      <w:keepLines/>
      <w:widowControl/>
      <w:spacing w:before="240" w:after="64" w:line="320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a9">
    <w:name w:val="并列小菱形"/>
    <w:basedOn w:val="ae"/>
    <w:link w:val="Char"/>
    <w:qFormat/>
    <w:rsid w:val="000010E1"/>
    <w:pPr>
      <w:numPr>
        <w:numId w:val="4"/>
      </w:numPr>
    </w:pPr>
    <w:rPr>
      <w:szCs w:val="16"/>
    </w:rPr>
  </w:style>
  <w:style w:type="character" w:customStyle="1" w:styleId="Char">
    <w:name w:val="并列小菱形 Char"/>
    <w:basedOn w:val="af0"/>
    <w:link w:val="a9"/>
    <w:rsid w:val="000010E1"/>
    <w:rPr>
      <w:szCs w:val="16"/>
    </w:rPr>
  </w:style>
  <w:style w:type="character" w:customStyle="1" w:styleId="10">
    <w:name w:val="标题 1 字符"/>
    <w:aliases w:val="l1 字符,H1 字符,Title1 字符,Normal + Font: Helvetica 字符,Bold 字符,Space Before 12 pt 字符,Not Bold 字符,Heading One 字符,h1 字符,Head1 字符,Head 字符,1 字符,Numbered 字符,nu 字符,Level 1 Head 字符,1st level 字符,Section Head 字符,Sec1 字符,h11 字符,1st level1 字符,h12 字符,h13 字符"/>
    <w:basedOn w:val="af0"/>
    <w:link w:val="1"/>
    <w:uiPriority w:val="9"/>
    <w:rsid w:val="000010E1"/>
    <w:rPr>
      <w:rFonts w:eastAsia="黑体"/>
      <w:bCs/>
      <w:kern w:val="44"/>
      <w:sz w:val="48"/>
      <w:szCs w:val="44"/>
    </w:rPr>
  </w:style>
  <w:style w:type="character" w:customStyle="1" w:styleId="21">
    <w:name w:val="标题 2 字符"/>
    <w:aliases w:val="UNDERRUBRIK 1-2 字符,Underrubrik1 字符,prop2 字符,h2 字符,Level 2 Topic Heading 字符,2nd level 字符,Titre2 字符,l2 字符,2 字符,Header 2 字符,Heading 2 Hidden 字符,H2 字符,Title2 字符,sect 1.2 字符,DO NOT USE_h2 字符,chn 字符,Chapter Number/Appendix Letter 字符,Heading2 字符,A 字符"/>
    <w:basedOn w:val="af0"/>
    <w:link w:val="20"/>
    <w:rsid w:val="000010E1"/>
    <w:rPr>
      <w:rFonts w:eastAsia="黑体" w:cstheme="majorBidi"/>
      <w:bCs/>
      <w:sz w:val="36"/>
      <w:szCs w:val="32"/>
    </w:rPr>
  </w:style>
  <w:style w:type="character" w:customStyle="1" w:styleId="30">
    <w:name w:val="标题 3 字符"/>
    <w:aliases w:val="h3 字符,H3 字符,sect1.2.3 字符,Title3 字符,l3 字符,CT 字符,1.1.1.标题 3 字符,H31 字符,H32 字符,H33 字符,H34 字符,H35 字符,heading 3 + Indent: Left 0.25 in 字符,Bold Head 字符,bh 字符,Bold Head1 字符,bh1 字符,Bold Head2 字符,bh2 字符,Bold Head11 字符,bh11 字符,Bold Head3 字符,bh3 字符,bh12 字符"/>
    <w:basedOn w:val="af0"/>
    <w:link w:val="3"/>
    <w:rsid w:val="000010E1"/>
    <w:rPr>
      <w:rFonts w:eastAsia="黑体"/>
      <w:bCs/>
      <w:sz w:val="32"/>
      <w:szCs w:val="32"/>
    </w:rPr>
  </w:style>
  <w:style w:type="character" w:customStyle="1" w:styleId="40">
    <w:name w:val="标题 4 字符"/>
    <w:aliases w:val="标题 4 Char Char 字符,标题 4 Char Char Char 字符,--F4 字符,heading 4 字符,Heading 4 Char 字符,标题 4 Char2 Char 字符,标题 4 Char1 Char Char 字符,标题 4 Char3 Char Char Char Char 字符,标题 4 Char2 Char Char Char Char Char 字符,标题 4 Char1 Char Char Char Char Char Char 字符,h4 字符"/>
    <w:basedOn w:val="af0"/>
    <w:link w:val="4"/>
    <w:uiPriority w:val="9"/>
    <w:rsid w:val="000010E1"/>
    <w:rPr>
      <w:rFonts w:eastAsia="黑体" w:cstheme="majorBidi"/>
      <w:bCs/>
      <w:sz w:val="28"/>
      <w:szCs w:val="28"/>
    </w:rPr>
  </w:style>
  <w:style w:type="character" w:customStyle="1" w:styleId="50">
    <w:name w:val="标题 5 字符"/>
    <w:aliases w:val="h5 字符,H5 字符,PIM 5 字符,dash 字符,ds 字符,dd 字符,heading 5 字符,l5+toc5 字符,Numbered Sub-list 字符,Roman list 字符,口 字符,口1 字符,口2 字符,一 字符,正文五级标题 字符,5 字符,table 字符,DO NOT USE_h5 字符,Alt+5 字符,Second Subheading 字符,dash1 字符,ds1 字符,dd1 字符,dash2 字符,ds2 字符,dd2 字符,ds3 字符"/>
    <w:basedOn w:val="af0"/>
    <w:link w:val="5"/>
    <w:uiPriority w:val="9"/>
    <w:rsid w:val="000010E1"/>
    <w:rPr>
      <w:rFonts w:eastAsia="黑体"/>
      <w:b/>
      <w:bCs/>
      <w:szCs w:val="28"/>
    </w:rPr>
  </w:style>
  <w:style w:type="paragraph" w:customStyle="1" w:styleId="af">
    <w:name w:val="正文对齐"/>
    <w:basedOn w:val="ae"/>
    <w:link w:val="Char0"/>
    <w:qFormat/>
    <w:rsid w:val="000010E1"/>
    <w:pPr>
      <w:spacing w:before="60"/>
      <w:ind w:leftChars="400" w:left="400"/>
    </w:pPr>
  </w:style>
  <w:style w:type="character" w:customStyle="1" w:styleId="Char0">
    <w:name w:val="正文对齐 Char"/>
    <w:basedOn w:val="af0"/>
    <w:link w:val="af"/>
    <w:rsid w:val="000010E1"/>
  </w:style>
  <w:style w:type="paragraph" w:customStyle="1" w:styleId="Content">
    <w:name w:val="Content"/>
    <w:basedOn w:val="ae"/>
    <w:next w:val="af"/>
    <w:link w:val="ContentChar"/>
    <w:qFormat/>
    <w:rsid w:val="000010E1"/>
    <w:pPr>
      <w:spacing w:beforeLines="100" w:afterLines="100" w:line="1240" w:lineRule="exact"/>
      <w:jc w:val="right"/>
    </w:pPr>
    <w:rPr>
      <w:rFonts w:asciiTheme="minorHAnsi" w:eastAsia="黑体" w:hAnsiTheme="minorHAnsi"/>
      <w:sz w:val="48"/>
    </w:rPr>
  </w:style>
  <w:style w:type="character" w:customStyle="1" w:styleId="ContentChar">
    <w:name w:val="Content Char"/>
    <w:basedOn w:val="af0"/>
    <w:link w:val="Content"/>
    <w:rsid w:val="000010E1"/>
    <w:rPr>
      <w:rFonts w:asciiTheme="minorHAnsi" w:eastAsia="黑体" w:hAnsiTheme="minorHAnsi"/>
      <w:sz w:val="48"/>
    </w:rPr>
  </w:style>
  <w:style w:type="paragraph" w:customStyle="1" w:styleId="ad">
    <w:name w:val="表格菱形"/>
    <w:basedOn w:val="ae"/>
    <w:link w:val="Char1"/>
    <w:qFormat/>
    <w:rsid w:val="000010E1"/>
    <w:pPr>
      <w:numPr>
        <w:numId w:val="5"/>
      </w:numPr>
    </w:pPr>
  </w:style>
  <w:style w:type="character" w:customStyle="1" w:styleId="Char1">
    <w:name w:val="表格菱形 Char"/>
    <w:basedOn w:val="Char2"/>
    <w:link w:val="ad"/>
    <w:rsid w:val="000010E1"/>
  </w:style>
  <w:style w:type="paragraph" w:customStyle="1" w:styleId="ac">
    <w:name w:val="表格题注"/>
    <w:basedOn w:val="ae"/>
    <w:next w:val="af"/>
    <w:link w:val="Char3"/>
    <w:qFormat/>
    <w:rsid w:val="000010E1"/>
    <w:pPr>
      <w:keepNext/>
      <w:numPr>
        <w:ilvl w:val="8"/>
        <w:numId w:val="8"/>
      </w:numPr>
      <w:jc w:val="center"/>
    </w:pPr>
    <w:rPr>
      <w:rFonts w:eastAsia="黑体"/>
    </w:rPr>
  </w:style>
  <w:style w:type="character" w:customStyle="1" w:styleId="Char3">
    <w:name w:val="表格题注 Char"/>
    <w:basedOn w:val="Char0"/>
    <w:link w:val="ac"/>
    <w:rsid w:val="000010E1"/>
    <w:rPr>
      <w:rFonts w:eastAsia="黑体"/>
    </w:rPr>
  </w:style>
  <w:style w:type="paragraph" w:customStyle="1" w:styleId="a8">
    <w:name w:val="表格圆点"/>
    <w:basedOn w:val="ae"/>
    <w:link w:val="Char4"/>
    <w:qFormat/>
    <w:rsid w:val="000010E1"/>
    <w:pPr>
      <w:numPr>
        <w:numId w:val="28"/>
      </w:numPr>
    </w:pPr>
    <w:rPr>
      <w:rFonts w:cs="Times New Roman"/>
    </w:rPr>
  </w:style>
  <w:style w:type="character" w:customStyle="1" w:styleId="Char4">
    <w:name w:val="表格圆点 Char"/>
    <w:basedOn w:val="af0"/>
    <w:link w:val="a8"/>
    <w:rsid w:val="000010E1"/>
    <w:rPr>
      <w:rFonts w:cs="Times New Roman"/>
    </w:rPr>
  </w:style>
  <w:style w:type="paragraph" w:customStyle="1" w:styleId="af3">
    <w:name w:val="并列大标题"/>
    <w:basedOn w:val="ae"/>
    <w:next w:val="af"/>
    <w:link w:val="Char5"/>
    <w:qFormat/>
    <w:rsid w:val="000010E1"/>
    <w:pPr>
      <w:spacing w:beforeLines="50" w:before="50" w:afterLines="50" w:after="50"/>
    </w:pPr>
    <w:rPr>
      <w:rFonts w:eastAsia="黑体"/>
      <w:sz w:val="28"/>
      <w:szCs w:val="28"/>
    </w:rPr>
  </w:style>
  <w:style w:type="character" w:customStyle="1" w:styleId="Char5">
    <w:name w:val="并列大标题 Char"/>
    <w:basedOn w:val="af0"/>
    <w:link w:val="af3"/>
    <w:rsid w:val="000010E1"/>
    <w:rPr>
      <w:rFonts w:eastAsia="黑体"/>
      <w:sz w:val="28"/>
      <w:szCs w:val="28"/>
    </w:rPr>
  </w:style>
  <w:style w:type="paragraph" w:customStyle="1" w:styleId="af4">
    <w:name w:val="并列小标题"/>
    <w:basedOn w:val="ae"/>
    <w:next w:val="af"/>
    <w:link w:val="Char6"/>
    <w:qFormat/>
    <w:rsid w:val="000010E1"/>
    <w:pPr>
      <w:spacing w:beforeLines="50" w:before="50"/>
    </w:pPr>
    <w:rPr>
      <w:rFonts w:eastAsia="黑体"/>
      <w:b/>
    </w:rPr>
  </w:style>
  <w:style w:type="character" w:customStyle="1" w:styleId="Char6">
    <w:name w:val="并列小标题 Char"/>
    <w:basedOn w:val="af0"/>
    <w:link w:val="af4"/>
    <w:rsid w:val="000010E1"/>
    <w:rPr>
      <w:rFonts w:eastAsia="黑体"/>
      <w:b/>
    </w:rPr>
  </w:style>
  <w:style w:type="paragraph" w:customStyle="1" w:styleId="aa">
    <w:name w:val="并列圆点"/>
    <w:basedOn w:val="ae"/>
    <w:link w:val="Char2"/>
    <w:qFormat/>
    <w:rsid w:val="000010E1"/>
    <w:pPr>
      <w:numPr>
        <w:numId w:val="7"/>
      </w:numPr>
    </w:pPr>
  </w:style>
  <w:style w:type="character" w:customStyle="1" w:styleId="Char2">
    <w:name w:val="并列圆点 Char"/>
    <w:basedOn w:val="af0"/>
    <w:link w:val="aa"/>
    <w:rsid w:val="000010E1"/>
  </w:style>
  <w:style w:type="paragraph" w:customStyle="1" w:styleId="af5">
    <w:name w:val="插图对齐"/>
    <w:basedOn w:val="ae"/>
    <w:next w:val="af"/>
    <w:link w:val="Char7"/>
    <w:qFormat/>
    <w:rsid w:val="000010E1"/>
    <w:pPr>
      <w:ind w:leftChars="400" w:left="840"/>
      <w:jc w:val="center"/>
    </w:pPr>
  </w:style>
  <w:style w:type="character" w:customStyle="1" w:styleId="Char7">
    <w:name w:val="插图对齐 Char"/>
    <w:basedOn w:val="Char0"/>
    <w:link w:val="af5"/>
    <w:rsid w:val="000010E1"/>
  </w:style>
  <w:style w:type="paragraph" w:customStyle="1" w:styleId="ab">
    <w:name w:val="插图题注"/>
    <w:basedOn w:val="ae"/>
    <w:next w:val="af5"/>
    <w:link w:val="Char8"/>
    <w:autoRedefine/>
    <w:qFormat/>
    <w:rsid w:val="000010E1"/>
    <w:pPr>
      <w:keepNext/>
      <w:numPr>
        <w:ilvl w:val="7"/>
        <w:numId w:val="8"/>
      </w:numPr>
      <w:ind w:leftChars="400" w:left="400"/>
      <w:jc w:val="center"/>
    </w:pPr>
    <w:rPr>
      <w:rFonts w:eastAsia="黑体"/>
    </w:rPr>
  </w:style>
  <w:style w:type="character" w:customStyle="1" w:styleId="Char8">
    <w:name w:val="插图题注 Char"/>
    <w:basedOn w:val="Char0"/>
    <w:link w:val="ab"/>
    <w:rsid w:val="000010E1"/>
    <w:rPr>
      <w:rFonts w:eastAsia="黑体"/>
    </w:rPr>
  </w:style>
  <w:style w:type="paragraph" w:customStyle="1" w:styleId="a5">
    <w:name w:val="附录表格题注"/>
    <w:basedOn w:val="ae"/>
    <w:next w:val="af"/>
    <w:link w:val="Char9"/>
    <w:autoRedefine/>
    <w:qFormat/>
    <w:rsid w:val="000010E1"/>
    <w:pPr>
      <w:keepNext/>
      <w:numPr>
        <w:ilvl w:val="8"/>
        <w:numId w:val="9"/>
      </w:numPr>
      <w:ind w:leftChars="400" w:left="400"/>
      <w:jc w:val="center"/>
    </w:pPr>
    <w:rPr>
      <w:rFonts w:eastAsia="黑体"/>
    </w:rPr>
  </w:style>
  <w:style w:type="character" w:customStyle="1" w:styleId="Char9">
    <w:name w:val="附录表格题注 Char"/>
    <w:basedOn w:val="Char0"/>
    <w:link w:val="a5"/>
    <w:rsid w:val="000010E1"/>
    <w:rPr>
      <w:rFonts w:eastAsia="黑体"/>
    </w:rPr>
  </w:style>
  <w:style w:type="paragraph" w:customStyle="1" w:styleId="a4">
    <w:name w:val="附录插图题注"/>
    <w:basedOn w:val="ae"/>
    <w:next w:val="af5"/>
    <w:link w:val="Chara"/>
    <w:autoRedefine/>
    <w:qFormat/>
    <w:rsid w:val="000010E1"/>
    <w:pPr>
      <w:keepNext/>
      <w:numPr>
        <w:ilvl w:val="7"/>
        <w:numId w:val="9"/>
      </w:numPr>
      <w:ind w:leftChars="400" w:left="400"/>
      <w:jc w:val="center"/>
    </w:pPr>
    <w:rPr>
      <w:rFonts w:eastAsia="黑体"/>
    </w:rPr>
  </w:style>
  <w:style w:type="character" w:customStyle="1" w:styleId="Chara">
    <w:name w:val="附录插图题注 Char"/>
    <w:basedOn w:val="af0"/>
    <w:link w:val="a4"/>
    <w:rsid w:val="000010E1"/>
    <w:rPr>
      <w:rFonts w:eastAsia="黑体"/>
    </w:rPr>
  </w:style>
  <w:style w:type="paragraph" w:customStyle="1" w:styleId="a2">
    <w:name w:val="附录二级标题"/>
    <w:basedOn w:val="ae"/>
    <w:next w:val="af"/>
    <w:link w:val="Charb"/>
    <w:qFormat/>
    <w:rsid w:val="000010E1"/>
    <w:pPr>
      <w:numPr>
        <w:ilvl w:val="1"/>
        <w:numId w:val="9"/>
      </w:numPr>
      <w:spacing w:beforeLines="200"/>
      <w:outlineLvl w:val="1"/>
    </w:pPr>
    <w:rPr>
      <w:rFonts w:eastAsia="黑体"/>
      <w:sz w:val="36"/>
    </w:rPr>
  </w:style>
  <w:style w:type="character" w:customStyle="1" w:styleId="Charb">
    <w:name w:val="附录二级标题 Char"/>
    <w:basedOn w:val="af0"/>
    <w:link w:val="a2"/>
    <w:rsid w:val="000010E1"/>
    <w:rPr>
      <w:rFonts w:eastAsia="黑体"/>
      <w:sz w:val="36"/>
    </w:rPr>
  </w:style>
  <w:style w:type="paragraph" w:customStyle="1" w:styleId="a3">
    <w:name w:val="附录三级标题"/>
    <w:basedOn w:val="ae"/>
    <w:next w:val="af"/>
    <w:link w:val="Charc"/>
    <w:autoRedefine/>
    <w:qFormat/>
    <w:rsid w:val="000010E1"/>
    <w:pPr>
      <w:numPr>
        <w:ilvl w:val="2"/>
        <w:numId w:val="9"/>
      </w:numPr>
      <w:spacing w:beforeLines="100"/>
    </w:pPr>
    <w:rPr>
      <w:rFonts w:eastAsia="黑体"/>
      <w:sz w:val="32"/>
      <w:szCs w:val="32"/>
    </w:rPr>
  </w:style>
  <w:style w:type="character" w:customStyle="1" w:styleId="Charc">
    <w:name w:val="附录三级标题 Char"/>
    <w:basedOn w:val="af0"/>
    <w:link w:val="a3"/>
    <w:rsid w:val="000010E1"/>
    <w:rPr>
      <w:rFonts w:eastAsia="黑体"/>
      <w:sz w:val="32"/>
      <w:szCs w:val="32"/>
    </w:rPr>
  </w:style>
  <w:style w:type="paragraph" w:customStyle="1" w:styleId="a1">
    <w:name w:val="附录一级标题"/>
    <w:basedOn w:val="ae"/>
    <w:next w:val="af"/>
    <w:link w:val="Chard"/>
    <w:qFormat/>
    <w:rsid w:val="000010E1"/>
    <w:pPr>
      <w:numPr>
        <w:numId w:val="9"/>
      </w:numPr>
      <w:spacing w:beforeLines="100" w:before="312" w:afterLines="100" w:after="312" w:line="1240" w:lineRule="exact"/>
      <w:jc w:val="right"/>
      <w:outlineLvl w:val="0"/>
    </w:pPr>
    <w:rPr>
      <w:rFonts w:eastAsia="黑体"/>
      <w:sz w:val="48"/>
    </w:rPr>
  </w:style>
  <w:style w:type="character" w:customStyle="1" w:styleId="Chard">
    <w:name w:val="附录一级标题 Char"/>
    <w:basedOn w:val="af0"/>
    <w:link w:val="a1"/>
    <w:rsid w:val="000010E1"/>
    <w:rPr>
      <w:rFonts w:eastAsia="黑体"/>
      <w:sz w:val="48"/>
    </w:rPr>
  </w:style>
  <w:style w:type="character" w:customStyle="1" w:styleId="60">
    <w:name w:val="标题 6 字符"/>
    <w:basedOn w:val="af0"/>
    <w:link w:val="6"/>
    <w:uiPriority w:val="9"/>
    <w:rsid w:val="000010E1"/>
    <w:rPr>
      <w:rFonts w:eastAsia="黑体" w:cstheme="majorBidi"/>
      <w:b/>
      <w:bCs/>
      <w:szCs w:val="24"/>
    </w:rPr>
  </w:style>
  <w:style w:type="paragraph" w:customStyle="1" w:styleId="Step11">
    <w:name w:val="Step1"/>
    <w:basedOn w:val="ae"/>
    <w:next w:val="Step12"/>
    <w:link w:val="Step1Char"/>
    <w:qFormat/>
    <w:rsid w:val="000010E1"/>
    <w:pPr>
      <w:numPr>
        <w:numId w:val="29"/>
      </w:numPr>
    </w:pPr>
  </w:style>
  <w:style w:type="character" w:customStyle="1" w:styleId="Step1Char">
    <w:name w:val="Step1 Char"/>
    <w:basedOn w:val="Char0"/>
    <w:link w:val="Step11"/>
    <w:rsid w:val="000010E1"/>
  </w:style>
  <w:style w:type="paragraph" w:customStyle="1" w:styleId="Step21">
    <w:name w:val="Step2"/>
    <w:basedOn w:val="ae"/>
    <w:next w:val="Step22"/>
    <w:link w:val="Step2Char"/>
    <w:qFormat/>
    <w:rsid w:val="000010E1"/>
    <w:pPr>
      <w:numPr>
        <w:numId w:val="11"/>
      </w:numPr>
    </w:pPr>
  </w:style>
  <w:style w:type="character" w:customStyle="1" w:styleId="Step2Char">
    <w:name w:val="Step2 Char"/>
    <w:basedOn w:val="af0"/>
    <w:link w:val="Step21"/>
    <w:rsid w:val="000010E1"/>
  </w:style>
  <w:style w:type="paragraph" w:customStyle="1" w:styleId="a7">
    <w:name w:val="说明并列"/>
    <w:basedOn w:val="ae"/>
    <w:link w:val="Chare"/>
    <w:qFormat/>
    <w:rsid w:val="000010E1"/>
    <w:pPr>
      <w:numPr>
        <w:numId w:val="12"/>
      </w:numPr>
    </w:pPr>
    <w:rPr>
      <w:shd w:val="pct15" w:color="auto" w:fill="FFFFFF"/>
    </w:rPr>
  </w:style>
  <w:style w:type="character" w:customStyle="1" w:styleId="Chare">
    <w:name w:val="说明并列 Char"/>
    <w:basedOn w:val="af0"/>
    <w:link w:val="a7"/>
    <w:rsid w:val="000010E1"/>
  </w:style>
  <w:style w:type="paragraph" w:customStyle="1" w:styleId="af6">
    <w:name w:val="说明正文"/>
    <w:basedOn w:val="ae"/>
    <w:link w:val="Charf"/>
    <w:autoRedefine/>
    <w:qFormat/>
    <w:rsid w:val="000010E1"/>
    <w:pPr>
      <w:ind w:left="840"/>
    </w:pPr>
    <w:rPr>
      <w:shd w:val="pct15" w:color="auto" w:fill="FFFFFF"/>
    </w:rPr>
  </w:style>
  <w:style w:type="character" w:customStyle="1" w:styleId="Charf">
    <w:name w:val="说明正文 Char"/>
    <w:basedOn w:val="Char0"/>
    <w:link w:val="af6"/>
    <w:rsid w:val="000010E1"/>
  </w:style>
  <w:style w:type="paragraph" w:customStyle="1" w:styleId="Step12">
    <w:name w:val="Step1正文"/>
    <w:basedOn w:val="ae"/>
    <w:link w:val="Step1Char0"/>
    <w:qFormat/>
    <w:rsid w:val="000010E1"/>
    <w:pPr>
      <w:ind w:left="1588"/>
    </w:pPr>
  </w:style>
  <w:style w:type="character" w:customStyle="1" w:styleId="Step1Char0">
    <w:name w:val="Step1正文 Char"/>
    <w:basedOn w:val="af0"/>
    <w:link w:val="Step12"/>
    <w:rsid w:val="000010E1"/>
  </w:style>
  <w:style w:type="paragraph" w:customStyle="1" w:styleId="Step22">
    <w:name w:val="Step2正文"/>
    <w:basedOn w:val="ae"/>
    <w:link w:val="Step2Char0"/>
    <w:qFormat/>
    <w:rsid w:val="000010E1"/>
    <w:pPr>
      <w:ind w:left="2008"/>
    </w:pPr>
  </w:style>
  <w:style w:type="character" w:customStyle="1" w:styleId="Step2Char0">
    <w:name w:val="Step2正文 Char"/>
    <w:basedOn w:val="af0"/>
    <w:link w:val="Step22"/>
    <w:rsid w:val="000010E1"/>
  </w:style>
  <w:style w:type="paragraph" w:customStyle="1" w:styleId="Step">
    <w:name w:val="Step选择"/>
    <w:basedOn w:val="ae"/>
    <w:link w:val="StepChar"/>
    <w:qFormat/>
    <w:rsid w:val="000010E1"/>
    <w:pPr>
      <w:numPr>
        <w:numId w:val="13"/>
      </w:numPr>
    </w:pPr>
  </w:style>
  <w:style w:type="character" w:customStyle="1" w:styleId="StepChar">
    <w:name w:val="Step选择 Char"/>
    <w:basedOn w:val="Step1Char0"/>
    <w:link w:val="Step"/>
    <w:rsid w:val="000010E1"/>
  </w:style>
  <w:style w:type="paragraph" w:customStyle="1" w:styleId="af7">
    <w:name w:val="表格序号"/>
    <w:basedOn w:val="ae"/>
    <w:link w:val="Charf0"/>
    <w:autoRedefine/>
    <w:qFormat/>
    <w:rsid w:val="00194914"/>
    <w:pPr>
      <w:jc w:val="center"/>
    </w:pPr>
    <w:rPr>
      <w:szCs w:val="22"/>
    </w:rPr>
  </w:style>
  <w:style w:type="character" w:customStyle="1" w:styleId="Charf0">
    <w:name w:val="表格序号 Char"/>
    <w:basedOn w:val="af0"/>
    <w:link w:val="af7"/>
    <w:rsid w:val="00194914"/>
    <w:rPr>
      <w:szCs w:val="22"/>
    </w:rPr>
  </w:style>
  <w:style w:type="paragraph" w:styleId="af8">
    <w:name w:val="List Paragraph"/>
    <w:basedOn w:val="ae"/>
    <w:link w:val="af9"/>
    <w:uiPriority w:val="34"/>
    <w:qFormat/>
    <w:rsid w:val="000010E1"/>
    <w:pPr>
      <w:ind w:firstLineChars="200" w:firstLine="420"/>
    </w:pPr>
  </w:style>
  <w:style w:type="paragraph" w:styleId="11">
    <w:name w:val="toc 1"/>
    <w:basedOn w:val="ae"/>
    <w:next w:val="ae"/>
    <w:uiPriority w:val="39"/>
    <w:unhideWhenUsed/>
    <w:rsid w:val="000010E1"/>
    <w:rPr>
      <w:b/>
    </w:rPr>
  </w:style>
  <w:style w:type="paragraph" w:customStyle="1" w:styleId="afa">
    <w:name w:val="说明图标"/>
    <w:basedOn w:val="ae"/>
    <w:autoRedefine/>
    <w:qFormat/>
    <w:rsid w:val="000010E1"/>
    <w:pPr>
      <w:keepNext/>
      <w:spacing w:after="60"/>
      <w:ind w:leftChars="400" w:left="400"/>
    </w:pPr>
    <w:rPr>
      <w:noProof/>
    </w:rPr>
  </w:style>
  <w:style w:type="paragraph" w:customStyle="1" w:styleId="Step23">
    <w:name w:val="Step2说明正文"/>
    <w:basedOn w:val="ae"/>
    <w:autoRedefine/>
    <w:rsid w:val="000010E1"/>
    <w:pPr>
      <w:ind w:leftChars="955" w:left="955"/>
    </w:pPr>
    <w:rPr>
      <w:shd w:val="clear" w:color="auto" w:fill="D9D9D9" w:themeFill="background1" w:themeFillShade="D9"/>
    </w:rPr>
  </w:style>
  <w:style w:type="paragraph" w:customStyle="1" w:styleId="Step24">
    <w:name w:val="Step2说明图标"/>
    <w:basedOn w:val="ae"/>
    <w:autoRedefine/>
    <w:rsid w:val="000010E1"/>
    <w:pPr>
      <w:keepNext/>
      <w:spacing w:after="60"/>
      <w:ind w:leftChars="955" w:left="955"/>
    </w:pPr>
  </w:style>
  <w:style w:type="paragraph" w:customStyle="1" w:styleId="Step2">
    <w:name w:val="Step2选择"/>
    <w:basedOn w:val="ae"/>
    <w:autoRedefine/>
    <w:qFormat/>
    <w:rsid w:val="000010E1"/>
    <w:pPr>
      <w:numPr>
        <w:ilvl w:val="2"/>
        <w:numId w:val="15"/>
      </w:numPr>
      <w:tabs>
        <w:tab w:val="left" w:pos="2127"/>
      </w:tabs>
      <w:jc w:val="left"/>
    </w:pPr>
  </w:style>
  <w:style w:type="paragraph" w:customStyle="1" w:styleId="afb">
    <w:name w:val="表头格式"/>
    <w:basedOn w:val="ae"/>
    <w:autoRedefine/>
    <w:qFormat/>
    <w:rsid w:val="0030135D"/>
    <w:pPr>
      <w:jc w:val="center"/>
    </w:pPr>
    <w:rPr>
      <w:rFonts w:eastAsia="黑体" w:cs="Times New Roman"/>
    </w:rPr>
  </w:style>
  <w:style w:type="paragraph" w:customStyle="1" w:styleId="afc">
    <w:name w:val="表格正文"/>
    <w:basedOn w:val="ae"/>
    <w:qFormat/>
    <w:rsid w:val="000010E1"/>
    <w:rPr>
      <w:szCs w:val="22"/>
    </w:rPr>
  </w:style>
  <w:style w:type="paragraph" w:customStyle="1" w:styleId="Content0">
    <w:name w:val="Content（目录）"/>
    <w:basedOn w:val="ae"/>
    <w:qFormat/>
    <w:rsid w:val="000010E1"/>
    <w:pPr>
      <w:spacing w:beforeLines="100" w:afterLines="100" w:line="1240" w:lineRule="exact"/>
      <w:jc w:val="right"/>
    </w:pPr>
    <w:rPr>
      <w:rFonts w:ascii="黑体" w:eastAsia="黑体" w:hAnsi="黑体"/>
      <w:sz w:val="48"/>
      <w:szCs w:val="48"/>
    </w:rPr>
  </w:style>
  <w:style w:type="paragraph" w:customStyle="1" w:styleId="afd">
    <w:name w:val="表格说明图标"/>
    <w:basedOn w:val="ae"/>
    <w:rsid w:val="000010E1"/>
    <w:pPr>
      <w:keepNext/>
      <w:spacing w:after="60"/>
    </w:pPr>
    <w:rPr>
      <w:szCs w:val="22"/>
    </w:rPr>
  </w:style>
  <w:style w:type="paragraph" w:customStyle="1" w:styleId="afe">
    <w:name w:val="表格说明正文"/>
    <w:basedOn w:val="ae"/>
    <w:autoRedefine/>
    <w:rsid w:val="000010E1"/>
    <w:rPr>
      <w:shd w:val="clear" w:color="auto" w:fill="D9D9D9" w:themeFill="background1" w:themeFillShade="D9"/>
    </w:rPr>
  </w:style>
  <w:style w:type="paragraph" w:customStyle="1" w:styleId="Step13">
    <w:name w:val="Step1说明图标"/>
    <w:basedOn w:val="ae"/>
    <w:rsid w:val="000010E1"/>
    <w:pPr>
      <w:keepNext/>
      <w:spacing w:after="60"/>
      <w:ind w:left="1588"/>
    </w:pPr>
  </w:style>
  <w:style w:type="paragraph" w:customStyle="1" w:styleId="Step14">
    <w:name w:val="Step1说明正文"/>
    <w:basedOn w:val="ae"/>
    <w:rsid w:val="000010E1"/>
    <w:pPr>
      <w:ind w:left="1588"/>
    </w:pPr>
    <w:rPr>
      <w:shd w:val="clear" w:color="auto" w:fill="D9D9D9" w:themeFill="background1" w:themeFillShade="D9"/>
    </w:rPr>
  </w:style>
  <w:style w:type="paragraph" w:customStyle="1" w:styleId="Step1">
    <w:name w:val="Step1选择"/>
    <w:basedOn w:val="ae"/>
    <w:autoRedefine/>
    <w:rsid w:val="000010E1"/>
    <w:pPr>
      <w:numPr>
        <w:numId w:val="16"/>
      </w:numPr>
      <w:tabs>
        <w:tab w:val="left" w:pos="1985"/>
      </w:tabs>
      <w:ind w:left="1588" w:firstLine="0"/>
    </w:pPr>
  </w:style>
  <w:style w:type="paragraph" w:customStyle="1" w:styleId="a6">
    <w:name w:val="表格说明并列"/>
    <w:basedOn w:val="ae"/>
    <w:autoRedefine/>
    <w:rsid w:val="000010E1"/>
    <w:pPr>
      <w:numPr>
        <w:numId w:val="17"/>
      </w:numPr>
    </w:pPr>
    <w:rPr>
      <w:shd w:val="clear" w:color="auto" w:fill="D9D9D9" w:themeFill="background1" w:themeFillShade="D9"/>
    </w:rPr>
  </w:style>
  <w:style w:type="paragraph" w:customStyle="1" w:styleId="Step10">
    <w:name w:val="Step1说明并列"/>
    <w:basedOn w:val="ae"/>
    <w:autoRedefine/>
    <w:rsid w:val="000010E1"/>
    <w:pPr>
      <w:numPr>
        <w:ilvl w:val="4"/>
        <w:numId w:val="18"/>
      </w:numPr>
      <w:ind w:left="2008"/>
    </w:pPr>
    <w:rPr>
      <w:shd w:val="clear" w:color="auto" w:fill="D9D9D9" w:themeFill="background1" w:themeFillShade="D9"/>
    </w:rPr>
  </w:style>
  <w:style w:type="paragraph" w:customStyle="1" w:styleId="Step20">
    <w:name w:val="Step2说明并列"/>
    <w:basedOn w:val="ae"/>
    <w:next w:val="af"/>
    <w:autoRedefine/>
    <w:rsid w:val="000010E1"/>
    <w:pPr>
      <w:numPr>
        <w:numId w:val="19"/>
      </w:numPr>
      <w:tabs>
        <w:tab w:val="left" w:pos="2127"/>
      </w:tabs>
      <w:ind w:left="2427"/>
    </w:pPr>
    <w:rPr>
      <w:shd w:val="clear" w:color="auto" w:fill="D9D9D9" w:themeFill="background1" w:themeFillShade="D9"/>
    </w:rPr>
  </w:style>
  <w:style w:type="paragraph" w:customStyle="1" w:styleId="aff">
    <w:name w:val="表格文本"/>
    <w:basedOn w:val="ae"/>
    <w:autoRedefine/>
    <w:qFormat/>
    <w:rsid w:val="000010E1"/>
    <w:pPr>
      <w:tabs>
        <w:tab w:val="decimal" w:pos="0"/>
      </w:tabs>
    </w:pPr>
    <w:rPr>
      <w:rFonts w:eastAsia="宋体" w:cs="Arial"/>
      <w:noProof/>
      <w:snapToGrid w:val="0"/>
      <w:kern w:val="0"/>
      <w:sz w:val="20"/>
      <w:szCs w:val="20"/>
      <w:lang w:val="zh-CN"/>
    </w:rPr>
  </w:style>
  <w:style w:type="character" w:customStyle="1" w:styleId="70">
    <w:name w:val="标题 7 字符"/>
    <w:basedOn w:val="af0"/>
    <w:link w:val="7"/>
    <w:uiPriority w:val="9"/>
    <w:rsid w:val="000010E1"/>
    <w:rPr>
      <w:rFonts w:cs="Times New Roman"/>
      <w:b/>
      <w:bCs/>
      <w:sz w:val="24"/>
      <w:szCs w:val="24"/>
    </w:rPr>
  </w:style>
  <w:style w:type="character" w:customStyle="1" w:styleId="80">
    <w:name w:val="标题 8 字符"/>
    <w:basedOn w:val="af0"/>
    <w:link w:val="8"/>
    <w:uiPriority w:val="9"/>
    <w:rsid w:val="000010E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f0"/>
    <w:link w:val="9"/>
    <w:uiPriority w:val="9"/>
    <w:rsid w:val="000010E1"/>
    <w:rPr>
      <w:rFonts w:asciiTheme="majorHAnsi" w:eastAsiaTheme="majorEastAsia" w:hAnsiTheme="majorHAnsi" w:cstheme="majorBidi"/>
    </w:rPr>
  </w:style>
  <w:style w:type="paragraph" w:styleId="22">
    <w:name w:val="toc 2"/>
    <w:basedOn w:val="ae"/>
    <w:next w:val="ae"/>
    <w:autoRedefine/>
    <w:uiPriority w:val="39"/>
    <w:unhideWhenUsed/>
    <w:rsid w:val="000010E1"/>
    <w:pPr>
      <w:ind w:leftChars="200" w:left="420"/>
    </w:pPr>
  </w:style>
  <w:style w:type="paragraph" w:styleId="31">
    <w:name w:val="toc 3"/>
    <w:basedOn w:val="ae"/>
    <w:next w:val="ae"/>
    <w:autoRedefine/>
    <w:uiPriority w:val="39"/>
    <w:unhideWhenUsed/>
    <w:rsid w:val="000010E1"/>
    <w:pPr>
      <w:ind w:leftChars="400" w:left="840"/>
    </w:pPr>
  </w:style>
  <w:style w:type="paragraph" w:styleId="aff0">
    <w:name w:val="annotation text"/>
    <w:basedOn w:val="ae"/>
    <w:link w:val="aff1"/>
    <w:uiPriority w:val="99"/>
    <w:unhideWhenUsed/>
    <w:rsid w:val="000010E1"/>
    <w:pPr>
      <w:widowControl/>
      <w:jc w:val="left"/>
    </w:pPr>
    <w:rPr>
      <w:rFonts w:cs="Times New Roman"/>
    </w:rPr>
  </w:style>
  <w:style w:type="character" w:customStyle="1" w:styleId="aff1">
    <w:name w:val="批注文字 字符"/>
    <w:basedOn w:val="af0"/>
    <w:link w:val="aff0"/>
    <w:uiPriority w:val="99"/>
    <w:rsid w:val="000010E1"/>
    <w:rPr>
      <w:rFonts w:cs="Times New Roman"/>
    </w:rPr>
  </w:style>
  <w:style w:type="paragraph" w:styleId="aff2">
    <w:name w:val="header"/>
    <w:basedOn w:val="ae"/>
    <w:link w:val="aff3"/>
    <w:uiPriority w:val="99"/>
    <w:unhideWhenUsed/>
    <w:rsid w:val="00001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3">
    <w:name w:val="页眉 字符"/>
    <w:basedOn w:val="af0"/>
    <w:link w:val="aff2"/>
    <w:uiPriority w:val="99"/>
    <w:rsid w:val="000010E1"/>
    <w:rPr>
      <w:sz w:val="18"/>
      <w:szCs w:val="18"/>
    </w:rPr>
  </w:style>
  <w:style w:type="paragraph" w:styleId="aff4">
    <w:name w:val="footer"/>
    <w:basedOn w:val="ae"/>
    <w:link w:val="aff5"/>
    <w:uiPriority w:val="99"/>
    <w:unhideWhenUsed/>
    <w:rsid w:val="00001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f5">
    <w:name w:val="页脚 字符"/>
    <w:basedOn w:val="af0"/>
    <w:link w:val="aff4"/>
    <w:uiPriority w:val="99"/>
    <w:rsid w:val="000010E1"/>
    <w:rPr>
      <w:sz w:val="18"/>
      <w:szCs w:val="18"/>
    </w:rPr>
  </w:style>
  <w:style w:type="character" w:styleId="aff6">
    <w:name w:val="annotation reference"/>
    <w:basedOn w:val="af0"/>
    <w:uiPriority w:val="99"/>
    <w:unhideWhenUsed/>
    <w:rsid w:val="000010E1"/>
    <w:rPr>
      <w:sz w:val="21"/>
      <w:szCs w:val="21"/>
    </w:rPr>
  </w:style>
  <w:style w:type="paragraph" w:styleId="a0">
    <w:name w:val="List Bullet"/>
    <w:basedOn w:val="ae"/>
    <w:autoRedefine/>
    <w:rsid w:val="000010E1"/>
    <w:pPr>
      <w:widowControl/>
      <w:numPr>
        <w:numId w:val="1"/>
      </w:numPr>
      <w:jc w:val="left"/>
    </w:pPr>
    <w:rPr>
      <w:rFonts w:cs="Times New Roman"/>
    </w:rPr>
  </w:style>
  <w:style w:type="paragraph" w:styleId="a">
    <w:name w:val="List Number"/>
    <w:basedOn w:val="ae"/>
    <w:rsid w:val="000010E1"/>
    <w:pPr>
      <w:widowControl/>
      <w:numPr>
        <w:numId w:val="2"/>
      </w:numPr>
      <w:topLinePunct/>
      <w:adjustRightInd w:val="0"/>
      <w:snapToGrid w:val="0"/>
      <w:spacing w:before="60" w:after="60" w:line="300" w:lineRule="auto"/>
      <w:jc w:val="left"/>
    </w:pPr>
    <w:rPr>
      <w:rFonts w:cs="Arial"/>
    </w:rPr>
  </w:style>
  <w:style w:type="paragraph" w:styleId="2">
    <w:name w:val="List Bullet 2"/>
    <w:basedOn w:val="ae"/>
    <w:autoRedefine/>
    <w:rsid w:val="000010E1"/>
    <w:pPr>
      <w:widowControl/>
      <w:numPr>
        <w:numId w:val="3"/>
      </w:numPr>
      <w:jc w:val="left"/>
    </w:pPr>
    <w:rPr>
      <w:rFonts w:cs="Times New Roman"/>
    </w:rPr>
  </w:style>
  <w:style w:type="character" w:styleId="aff7">
    <w:name w:val="Hyperlink"/>
    <w:basedOn w:val="af0"/>
    <w:uiPriority w:val="99"/>
    <w:unhideWhenUsed/>
    <w:rsid w:val="000010E1"/>
    <w:rPr>
      <w:color w:val="0000FF" w:themeColor="hyperlink"/>
      <w:u w:val="single"/>
    </w:rPr>
  </w:style>
  <w:style w:type="table" w:styleId="aff8">
    <w:name w:val="Table Grid"/>
    <w:basedOn w:val="af1"/>
    <w:uiPriority w:val="59"/>
    <w:rsid w:val="000010E1"/>
    <w:rPr>
      <w:rFonts w:eastAsia="宋体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9">
    <w:name w:val="列出段落 字符"/>
    <w:basedOn w:val="af0"/>
    <w:link w:val="af8"/>
    <w:uiPriority w:val="34"/>
    <w:rsid w:val="000010E1"/>
  </w:style>
  <w:style w:type="paragraph" w:styleId="aff9">
    <w:name w:val="Balloon Text"/>
    <w:basedOn w:val="ae"/>
    <w:link w:val="affa"/>
    <w:uiPriority w:val="99"/>
    <w:semiHidden/>
    <w:unhideWhenUsed/>
    <w:rsid w:val="000010E1"/>
    <w:rPr>
      <w:sz w:val="18"/>
      <w:szCs w:val="18"/>
    </w:rPr>
  </w:style>
  <w:style w:type="character" w:customStyle="1" w:styleId="affa">
    <w:name w:val="批注框文本 字符"/>
    <w:basedOn w:val="af0"/>
    <w:link w:val="aff9"/>
    <w:uiPriority w:val="99"/>
    <w:semiHidden/>
    <w:rsid w:val="000010E1"/>
    <w:rPr>
      <w:sz w:val="18"/>
      <w:szCs w:val="18"/>
    </w:rPr>
  </w:style>
  <w:style w:type="paragraph" w:styleId="TOC">
    <w:name w:val="TOC Heading"/>
    <w:basedOn w:val="1"/>
    <w:next w:val="ae"/>
    <w:uiPriority w:val="39"/>
    <w:unhideWhenUsed/>
    <w:qFormat/>
    <w:rsid w:val="00E969CA"/>
    <w:pPr>
      <w:widowControl/>
      <w:numPr>
        <w:numId w:val="0"/>
      </w:numPr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affb">
    <w:name w:val="Title"/>
    <w:basedOn w:val="ae"/>
    <w:next w:val="ae"/>
    <w:link w:val="affc"/>
    <w:qFormat/>
    <w:rsid w:val="00E969CA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affc">
    <w:name w:val="标题 字符"/>
    <w:basedOn w:val="af0"/>
    <w:link w:val="affb"/>
    <w:rsid w:val="00E969CA"/>
    <w:rPr>
      <w:rFonts w:ascii="Cambria" w:eastAsia="宋体" w:hAnsi="Cambria" w:cs="Times New Roman"/>
      <w:b/>
      <w:bCs/>
      <w:sz w:val="32"/>
      <w:szCs w:val="32"/>
    </w:rPr>
  </w:style>
  <w:style w:type="paragraph" w:styleId="affd">
    <w:name w:val="Normal (Web)"/>
    <w:basedOn w:val="ae"/>
    <w:uiPriority w:val="99"/>
    <w:semiHidden/>
    <w:unhideWhenUsed/>
    <w:rsid w:val="00F912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822\AppData\Roaming\Microsoft\Templates\21-Normal&#8212;&#8212;20160921&#65288;&#26368;&#26032;&#29256;&#65289;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868AA-F656-4E3F-9606-38BBBB77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21-Normal——20160921（最新版）.dotm</Template>
  <TotalTime>33</TotalTime>
  <Pages>6</Pages>
  <Words>180</Words>
  <Characters>1026</Characters>
  <Application>Microsoft Office Word</Application>
  <DocSecurity>0</DocSecurity>
  <Lines>8</Lines>
  <Paragraphs>2</Paragraphs>
  <ScaleCrop>false</ScaleCrop>
  <Company>Microsoft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李世尧</dc:creator>
  <cp:lastModifiedBy>何丽芳</cp:lastModifiedBy>
  <cp:revision>8</cp:revision>
  <dcterms:created xsi:type="dcterms:W3CDTF">2024-04-25T07:04:00Z</dcterms:created>
  <dcterms:modified xsi:type="dcterms:W3CDTF">2024-10-23T03:08:00Z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TWMT">
    <vt:lpwstr>d46a6755_b77b54e0_3a3432cd1d5d0e6e45239363b1b99da3bbb5c47a83633dc53e1f7f8bb61bc9c9</vt:lpwstr>
  </property>
  <property fmtid="{D5CDD505-2E9C-101B-9397-08002B2CF9AE}" pid="3" name="GSEDS_HWMT_d46a6755">
    <vt:lpwstr>f2458f72_mFV3xj85Iik0PcpOkHv9pnW8IHU=_8QYrr2J+YTY1PdxNknD6r5doBtEH0LKXz6h/uGo1x5X/WIBTeNBw/b9DocPOaL8UnerK0HuPRV4V1Qz15wg5szBF/zA=_4c2c6fc7</vt:lpwstr>
  </property>
</Properties>
</file>